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vertAnchor="text" w:horzAnchor="page" w:tblpX="1916" w:tblpY="1814"/>
        <w:tblW w:w="0" w:type="auto"/>
        <w:tblLayout w:type="fixed"/>
        <w:tblCellMar>
          <w:left w:w="115" w:type="dxa"/>
          <w:right w:w="115" w:type="dxa"/>
        </w:tblCellMar>
        <w:tblLook w:val="0000"/>
      </w:tblPr>
      <w:tblGrid>
        <w:gridCol w:w="8640"/>
      </w:tblGrid>
      <w:tr w:rsidR="00563D57" w:rsidRPr="00AB5933">
        <w:trPr>
          <w:trHeight w:hRule="exact" w:val="5740"/>
        </w:trPr>
        <w:tc>
          <w:tcPr>
            <w:tcW w:w="8640" w:type="dxa"/>
            <w:tcMar>
              <w:top w:w="0" w:type="dxa"/>
              <w:bottom w:w="0" w:type="dxa"/>
            </w:tcMar>
          </w:tcPr>
          <w:p w:rsidR="00563D57" w:rsidRPr="00AB5933" w:rsidRDefault="005501BC">
            <w:r>
              <w:rPr>
                <w:noProof/>
              </w:rPr>
              <w:drawing>
                <wp:anchor distT="0" distB="0" distL="114300" distR="114300" simplePos="0" relativeHeight="251655167" behindDoc="1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111125</wp:posOffset>
                  </wp:positionV>
                  <wp:extent cx="5190490" cy="3463925"/>
                  <wp:effectExtent l="19050" t="0" r="0" b="0"/>
                  <wp:wrapNone/>
                  <wp:docPr id="16" name="Picture 16" descr="C:\Users\Fernley\Pictures\ScrappinDoodlesBackgrounds\SD_Baby_Boy_Backgrounds_Collection_100209\Baby_Boy_Backgrounds_by_ScrappinDoodles\bg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ernley\Pictures\ScrappinDoodlesBackgrounds\SD_Baby_Boy_Backgrounds_Collection_100209\Baby_Boy_Backgrounds_by_ScrappinDoodles\bg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0490" cy="346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3141980</wp:posOffset>
                  </wp:positionH>
                  <wp:positionV relativeFrom="paragraph">
                    <wp:posOffset>1308100</wp:posOffset>
                  </wp:positionV>
                  <wp:extent cx="1996440" cy="2228215"/>
                  <wp:effectExtent l="19050" t="0" r="3810" b="0"/>
                  <wp:wrapNone/>
                  <wp:docPr id="15" name="Picture 15" descr="beach_alligato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each_alligato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222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3D57" w:rsidRPr="00AB5933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563D57" w:rsidRPr="00AB5933" w:rsidRDefault="005C7D21">
            <w:r>
              <w:pict>
                <v:rect id="_x0000_s1037" style="position:absolute;margin-left:0;margin-top:0;width:.75pt;height:.75pt;z-index:251662336;mso-position-horizontal-relative:text;mso-position-vertical-relative:text" print="f" filled="f" stroked="f">
                  <w10:anchorlock/>
                </v:rect>
              </w:pict>
            </w:r>
          </w:p>
        </w:tc>
      </w:tr>
    </w:tbl>
    <w:tbl>
      <w:tblPr>
        <w:tblpPr w:vertAnchor="text" w:horzAnchor="page" w:tblpX="1916" w:tblpY="7574"/>
        <w:tblW w:w="0" w:type="auto"/>
        <w:tblLayout w:type="fixed"/>
        <w:tblCellMar>
          <w:left w:w="115" w:type="dxa"/>
          <w:right w:w="115" w:type="dxa"/>
        </w:tblCellMar>
        <w:tblLook w:val="0000"/>
      </w:tblPr>
      <w:tblGrid>
        <w:gridCol w:w="8640"/>
      </w:tblGrid>
      <w:tr w:rsidR="00563D57" w:rsidRPr="00AB5933">
        <w:trPr>
          <w:trHeight w:hRule="exact" w:val="5760"/>
        </w:trPr>
        <w:tc>
          <w:tcPr>
            <w:tcW w:w="8640" w:type="dxa"/>
            <w:tcMar>
              <w:top w:w="0" w:type="dxa"/>
              <w:bottom w:w="0" w:type="dxa"/>
            </w:tcMar>
          </w:tcPr>
          <w:p w:rsidR="00563D57" w:rsidRPr="00AB5933" w:rsidRDefault="0045212B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2756839</wp:posOffset>
                  </wp:positionH>
                  <wp:positionV relativeFrom="paragraph">
                    <wp:posOffset>1282083</wp:posOffset>
                  </wp:positionV>
                  <wp:extent cx="2234753" cy="2137893"/>
                  <wp:effectExtent l="19050" t="0" r="0" b="0"/>
                  <wp:wrapNone/>
                  <wp:docPr id="6" name="Picture 15" descr="beach_alligato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each_alligato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753" cy="2137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C7D21">
              <w:rPr>
                <w:noProof/>
              </w:rPr>
              <w:pict>
                <v:rect id="_x0000_s1042" style="position:absolute;margin-left:26.6pt;margin-top:23.05pt;width:375.3pt;height:237.45pt;z-index:251667456;mso-position-horizontal-relative:page;mso-position-vertical-relative:page" print="f" filled="f" stroked="f">
                  <v:textbox inset="0,0,0,0">
                    <w:txbxContent>
                      <w:p w:rsidR="00B76470" w:rsidRPr="0045212B" w:rsidRDefault="00B76470" w:rsidP="0045212B">
                        <w:pPr>
                          <w:pStyle w:val="AveryStyle1"/>
                          <w:jc w:val="left"/>
                          <w:rPr>
                            <w:rFonts w:ascii="Pea Stacy" w:hAnsi="Pea Stacy"/>
                            <w:b/>
                            <w:sz w:val="96"/>
                            <w:szCs w:val="84"/>
                          </w:rPr>
                        </w:pPr>
                        <w:r w:rsidRPr="0045212B">
                          <w:rPr>
                            <w:rFonts w:ascii="Pea Stacy" w:hAnsi="Pea Stacy"/>
                            <w:b/>
                            <w:sz w:val="96"/>
                            <w:szCs w:val="84"/>
                          </w:rPr>
                          <w:t>Magic Tree</w:t>
                        </w:r>
                      </w:p>
                      <w:p w:rsidR="00B76470" w:rsidRPr="0045212B" w:rsidRDefault="00B76470" w:rsidP="0045212B">
                        <w:pPr>
                          <w:pStyle w:val="AveryStyle1"/>
                          <w:jc w:val="left"/>
                          <w:rPr>
                            <w:rFonts w:ascii="Pea Stacy" w:hAnsi="Pea Stacy"/>
                            <w:sz w:val="56"/>
                          </w:rPr>
                        </w:pPr>
                        <w:r w:rsidRPr="0045212B">
                          <w:rPr>
                            <w:rFonts w:ascii="Pea Stacy" w:hAnsi="Pea Stacy"/>
                            <w:b/>
                            <w:sz w:val="96"/>
                            <w:szCs w:val="84"/>
                          </w:rPr>
                          <w:t>House</w:t>
                        </w:r>
                      </w:p>
                    </w:txbxContent>
                  </v:textbox>
                  <w10:wrap anchorx="page" anchory="page"/>
                  <w10:anchorlock/>
                </v:rect>
              </w:pict>
            </w:r>
            <w:r w:rsidR="004F73C4"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39397</wp:posOffset>
                  </wp:positionH>
                  <wp:positionV relativeFrom="paragraph">
                    <wp:posOffset>161621</wp:posOffset>
                  </wp:positionV>
                  <wp:extent cx="5222651" cy="3321550"/>
                  <wp:effectExtent l="19050" t="0" r="0" b="0"/>
                  <wp:wrapNone/>
                  <wp:docPr id="1" name="Picture 0" descr="b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422" cy="332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3D57" w:rsidRPr="00AB5933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563D57" w:rsidRPr="00AB5933" w:rsidRDefault="005C7D21">
            <w:r>
              <w:pict>
                <v:rect id="_x0000_s1036" style="position:absolute;margin-left:0;margin-top:0;width:.75pt;height:.75pt;z-index:251663360;mso-position-horizontal-relative:text;mso-position-vertical-relative:text" print="f" filled="f" stroked="f">
                  <w10:anchorlock/>
                </v:rect>
              </w:pict>
            </w:r>
          </w:p>
        </w:tc>
      </w:tr>
    </w:tbl>
    <w:p w:rsidR="00706FAC" w:rsidRDefault="005C7D21">
      <w:pPr>
        <w:spacing w:after="0" w:line="20" w:lineRule="exact"/>
      </w:pPr>
      <w:r>
        <w:pict>
          <v:rect id="TextBox_MP1_PF27_PF32_212.073_115.2" o:spid="_x0000_s1031" style="position:absolute;margin-left:121.85pt;margin-top:120.05pt;width:375.3pt;height:258.75pt;z-index:251656192;mso-position-horizontal-relative:page;mso-position-vertical-relative:page" print="f" filled="f" stroked="f">
            <v:textbox inset="0,0,0,0">
              <w:txbxContent>
                <w:p w:rsidR="00563D57" w:rsidRPr="005501BC" w:rsidRDefault="00964258" w:rsidP="005501BC">
                  <w:pPr>
                    <w:pStyle w:val="AveryStyle1"/>
                    <w:rPr>
                      <w:rFonts w:ascii="Pea Stacy" w:hAnsi="Pea Stacy"/>
                      <w:b/>
                      <w:sz w:val="84"/>
                      <w:szCs w:val="84"/>
                    </w:rPr>
                  </w:pPr>
                  <w:r w:rsidRPr="005501BC">
                    <w:rPr>
                      <w:rFonts w:ascii="Pea Stacy" w:hAnsi="Pea Stacy"/>
                      <w:b/>
                      <w:sz w:val="84"/>
                      <w:szCs w:val="84"/>
                    </w:rPr>
                    <w:t>Nancy Drew</w:t>
                  </w:r>
                </w:p>
                <w:p w:rsidR="005501BC" w:rsidRDefault="00964258" w:rsidP="005501BC">
                  <w:pPr>
                    <w:pStyle w:val="AveryStyle1"/>
                    <w:jc w:val="left"/>
                    <w:rPr>
                      <w:rFonts w:ascii="Pea Stacy" w:hAnsi="Pea Stacy"/>
                      <w:sz w:val="52"/>
                    </w:rPr>
                  </w:pPr>
                  <w:r w:rsidRPr="005501BC">
                    <w:rPr>
                      <w:rFonts w:ascii="Pea Stacy" w:hAnsi="Pea Stacy"/>
                      <w:b/>
                      <w:sz w:val="52"/>
                    </w:rPr>
                    <w:t>Level:</w:t>
                  </w:r>
                  <w:r w:rsidRPr="005501BC">
                    <w:rPr>
                      <w:rFonts w:ascii="Pea Stacy" w:hAnsi="Pea Stacy"/>
                      <w:sz w:val="52"/>
                    </w:rPr>
                    <w:t xml:space="preserve"> 4</w:t>
                  </w:r>
                  <w:r w:rsidRPr="005501BC">
                    <w:rPr>
                      <w:rFonts w:ascii="Pea Stacy" w:hAnsi="Pea Stacy"/>
                      <w:sz w:val="52"/>
                      <w:vertAlign w:val="superscript"/>
                    </w:rPr>
                    <w:t>th</w:t>
                  </w:r>
                  <w:r w:rsidR="005501BC">
                    <w:rPr>
                      <w:rFonts w:ascii="Pea Stacy" w:hAnsi="Pea Stacy"/>
                      <w:sz w:val="52"/>
                    </w:rPr>
                    <w:t xml:space="preserve"> to  </w:t>
                  </w:r>
                </w:p>
                <w:p w:rsidR="00964258" w:rsidRPr="005501BC" w:rsidRDefault="00964258" w:rsidP="005501BC">
                  <w:pPr>
                    <w:pStyle w:val="AveryStyle1"/>
                    <w:jc w:val="left"/>
                    <w:rPr>
                      <w:rFonts w:ascii="Pea Stacy" w:hAnsi="Pea Stacy"/>
                      <w:sz w:val="52"/>
                    </w:rPr>
                  </w:pPr>
                  <w:r w:rsidRPr="005501BC">
                    <w:rPr>
                      <w:rFonts w:ascii="Pea Stacy" w:hAnsi="Pea Stacy"/>
                      <w:sz w:val="52"/>
                    </w:rPr>
                    <w:t>6</w:t>
                  </w:r>
                  <w:r w:rsidRPr="005501BC">
                    <w:rPr>
                      <w:rFonts w:ascii="Pea Stacy" w:hAnsi="Pea Stacy"/>
                      <w:sz w:val="52"/>
                      <w:vertAlign w:val="superscript"/>
                    </w:rPr>
                    <w:t>th</w:t>
                  </w:r>
                  <w:r w:rsidRPr="005501BC">
                    <w:rPr>
                      <w:rFonts w:ascii="Pea Stacy" w:hAnsi="Pea Stacy"/>
                      <w:sz w:val="52"/>
                    </w:rPr>
                    <w:t xml:space="preserve"> Grade</w:t>
                  </w:r>
                </w:p>
              </w:txbxContent>
            </v:textbox>
            <w10:wrap anchorx="page" anchory="page"/>
            <w10:anchorlock/>
          </v:rect>
        </w:pict>
      </w:r>
    </w:p>
    <w:p w:rsidR="00706FAC" w:rsidRDefault="00706FAC">
      <w:pPr>
        <w:spacing w:after="0" w:line="240" w:lineRule="auto"/>
      </w:pPr>
      <w:r>
        <w:br w:type="page"/>
      </w:r>
    </w:p>
    <w:tbl>
      <w:tblPr>
        <w:tblpPr w:vertAnchor="text" w:horzAnchor="page" w:tblpX="1916" w:tblpY="1814"/>
        <w:tblW w:w="0" w:type="auto"/>
        <w:tblLayout w:type="fixed"/>
        <w:tblCellMar>
          <w:left w:w="115" w:type="dxa"/>
          <w:right w:w="115" w:type="dxa"/>
        </w:tblCellMar>
        <w:tblLook w:val="0000"/>
      </w:tblPr>
      <w:tblGrid>
        <w:gridCol w:w="8640"/>
      </w:tblGrid>
      <w:tr w:rsidR="00706FAC" w:rsidRPr="00AB5933" w:rsidTr="00760330">
        <w:trPr>
          <w:trHeight w:hRule="exact" w:val="5740"/>
        </w:trPr>
        <w:tc>
          <w:tcPr>
            <w:tcW w:w="8640" w:type="dxa"/>
            <w:tcMar>
              <w:top w:w="0" w:type="dxa"/>
              <w:bottom w:w="0" w:type="dxa"/>
            </w:tcMar>
          </w:tcPr>
          <w:p w:rsidR="00706FAC" w:rsidRDefault="00706FAC" w:rsidP="00760330"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111125</wp:posOffset>
                  </wp:positionV>
                  <wp:extent cx="5190490" cy="3463925"/>
                  <wp:effectExtent l="19050" t="0" r="0" b="0"/>
                  <wp:wrapNone/>
                  <wp:docPr id="7" name="Picture 16" descr="C:\Users\Fernley\Pictures\ScrappinDoodlesBackgrounds\SD_Baby_Boy_Backgrounds_Collection_100209\Baby_Boy_Backgrounds_by_ScrappinDoodles\bg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ernley\Pictures\ScrappinDoodlesBackgrounds\SD_Baby_Boy_Backgrounds_Collection_100209\Baby_Boy_Backgrounds_by_ScrappinDoodles\bg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0490" cy="346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6FAC" w:rsidRPr="00706FAC" w:rsidRDefault="00706FAC" w:rsidP="00706FAC">
            <w:r>
              <w:rPr>
                <w:noProof/>
              </w:rPr>
              <w:drawing>
                <wp:anchor distT="0" distB="0" distL="114300" distR="114300" simplePos="0" relativeHeight="251654142" behindDoc="0" locked="0" layoutInCell="1" allowOverlap="1">
                  <wp:simplePos x="0" y="0"/>
                  <wp:positionH relativeFrom="column">
                    <wp:posOffset>445350</wp:posOffset>
                  </wp:positionH>
                  <wp:positionV relativeFrom="paragraph">
                    <wp:posOffset>57347</wp:posOffset>
                  </wp:positionV>
                  <wp:extent cx="4271593" cy="1777284"/>
                  <wp:effectExtent l="19050" t="0" r="0" b="0"/>
                  <wp:wrapNone/>
                  <wp:docPr id="8" name="Picture 15" descr="beach_alligato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each_alligato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0694" cy="177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6FAC" w:rsidRPr="00706FAC" w:rsidRDefault="00706FAC" w:rsidP="00706FAC"/>
          <w:p w:rsidR="00706FAC" w:rsidRPr="00706FAC" w:rsidRDefault="00706FAC" w:rsidP="00706FAC"/>
          <w:p w:rsidR="00706FAC" w:rsidRPr="00706FAC" w:rsidRDefault="00706FAC" w:rsidP="00706FAC"/>
          <w:p w:rsidR="00706FAC" w:rsidRPr="00706FAC" w:rsidRDefault="00706FAC" w:rsidP="00706FAC"/>
          <w:p w:rsidR="00706FAC" w:rsidRPr="00706FAC" w:rsidRDefault="00706FAC" w:rsidP="00706FAC"/>
          <w:p w:rsidR="00706FAC" w:rsidRPr="00706FAC" w:rsidRDefault="00706FAC" w:rsidP="00706FAC"/>
          <w:p w:rsidR="00706FAC" w:rsidRPr="00706FAC" w:rsidRDefault="00706FAC" w:rsidP="00706FAC"/>
          <w:p w:rsidR="00706FAC" w:rsidRPr="00706FAC" w:rsidRDefault="00706FAC" w:rsidP="00706FAC"/>
        </w:tc>
      </w:tr>
      <w:tr w:rsidR="00706FAC" w:rsidRPr="00AB5933" w:rsidTr="00760330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706FAC" w:rsidRPr="00AB5933" w:rsidRDefault="005C7D21" w:rsidP="00760330">
            <w:r>
              <w:pict>
                <v:rect id="_x0000_s1045" style="position:absolute;margin-left:0;margin-top:0;width:.75pt;height:.75pt;z-index:251673600;mso-position-horizontal-relative:text;mso-position-vertical-relative:text" print="f" filled="f" stroked="f">
                  <w10:anchorlock/>
                </v:rect>
              </w:pict>
            </w:r>
          </w:p>
        </w:tc>
      </w:tr>
    </w:tbl>
    <w:tbl>
      <w:tblPr>
        <w:tblpPr w:vertAnchor="text" w:horzAnchor="page" w:tblpX="1916" w:tblpY="7574"/>
        <w:tblW w:w="0" w:type="auto"/>
        <w:tblLayout w:type="fixed"/>
        <w:tblCellMar>
          <w:left w:w="115" w:type="dxa"/>
          <w:right w:w="115" w:type="dxa"/>
        </w:tblCellMar>
        <w:tblLook w:val="0000"/>
      </w:tblPr>
      <w:tblGrid>
        <w:gridCol w:w="8640"/>
      </w:tblGrid>
      <w:tr w:rsidR="00706FAC" w:rsidRPr="00AB5933" w:rsidTr="00760330">
        <w:trPr>
          <w:trHeight w:hRule="exact" w:val="5760"/>
        </w:trPr>
        <w:tc>
          <w:tcPr>
            <w:tcW w:w="8640" w:type="dxa"/>
            <w:tcMar>
              <w:top w:w="0" w:type="dxa"/>
              <w:bottom w:w="0" w:type="dxa"/>
            </w:tcMar>
          </w:tcPr>
          <w:p w:rsidR="00706FAC" w:rsidRPr="00AB5933" w:rsidRDefault="000D72E4" w:rsidP="00760330">
            <w:r>
              <w:rPr>
                <w:noProof/>
              </w:rPr>
              <w:drawing>
                <wp:anchor distT="0" distB="0" distL="114300" distR="114300" simplePos="0" relativeHeight="251653117" behindDoc="0" locked="0" layoutInCell="1" allowOverlap="1">
                  <wp:simplePos x="0" y="0"/>
                  <wp:positionH relativeFrom="column">
                    <wp:posOffset>3310630</wp:posOffset>
                  </wp:positionH>
                  <wp:positionV relativeFrom="paragraph">
                    <wp:posOffset>831323</wp:posOffset>
                  </wp:positionV>
                  <wp:extent cx="1964297" cy="2575774"/>
                  <wp:effectExtent l="19050" t="0" r="0" b="0"/>
                  <wp:wrapNone/>
                  <wp:docPr id="9" name="Picture 15" descr="beach_alligato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each_alligato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297" cy="2575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C7D21">
              <w:rPr>
                <w:noProof/>
              </w:rPr>
              <w:pict>
                <v:rect id="_x0000_s1048" style="position:absolute;margin-left:25.6pt;margin-top:48.45pt;width:389.5pt;height:182.7pt;z-index:251675648;mso-position-horizontal-relative:page;mso-position-vertical-relative:page" print="f" filled="f" stroked="f">
                  <v:textbox inset="0,0,0,0">
                    <w:txbxContent>
                      <w:p w:rsidR="000D72E4" w:rsidRPr="000D72E4" w:rsidRDefault="000D72E4" w:rsidP="000D72E4">
                        <w:pPr>
                          <w:pStyle w:val="AveryStyle1"/>
                          <w:jc w:val="left"/>
                          <w:rPr>
                            <w:rFonts w:ascii="Comic Sans MS" w:hAnsi="Comic Sans MS"/>
                            <w:sz w:val="260"/>
                            <w:szCs w:val="160"/>
                          </w:rPr>
                        </w:pPr>
                        <w:r w:rsidRPr="000D72E4">
                          <w:rPr>
                            <w:rFonts w:ascii="Comic Sans MS" w:hAnsi="Comic Sans MS"/>
                            <w:b/>
                            <w:sz w:val="260"/>
                            <w:szCs w:val="160"/>
                          </w:rPr>
                          <w:t>S/T</w:t>
                        </w:r>
                      </w:p>
                    </w:txbxContent>
                  </v:textbox>
                  <w10:wrap anchorx="page" anchory="page"/>
                  <w10:anchorlock/>
                </v:rect>
              </w:pict>
            </w:r>
            <w:r w:rsidR="00E41EA5">
              <w:rPr>
                <w:noProof/>
              </w:rPr>
              <w:drawing>
                <wp:anchor distT="0" distB="0" distL="114300" distR="114300" simplePos="0" relativeHeight="251652092" behindDoc="1" locked="0" layoutInCell="1" allowOverlap="1">
                  <wp:simplePos x="0" y="0"/>
                  <wp:positionH relativeFrom="column">
                    <wp:posOffset>103791</wp:posOffset>
                  </wp:positionH>
                  <wp:positionV relativeFrom="paragraph">
                    <wp:posOffset>161621</wp:posOffset>
                  </wp:positionV>
                  <wp:extent cx="5145378" cy="3335628"/>
                  <wp:effectExtent l="19050" t="0" r="0" b="0"/>
                  <wp:wrapNone/>
                  <wp:docPr id="11" name="Picture 10" descr="b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444" cy="334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6FAC" w:rsidRPr="00AB5933" w:rsidTr="00760330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706FAC" w:rsidRPr="00AB5933" w:rsidRDefault="005C7D21" w:rsidP="00760330">
            <w:r>
              <w:pict>
                <v:rect id="_x0000_s1046" style="position:absolute;margin-left:0;margin-top:0;width:.75pt;height:.75pt;z-index:251674624;mso-position-horizontal-relative:text;mso-position-vertical-relative:text" print="f" filled="f" stroked="f">
                  <w10:anchorlock/>
                </v:rect>
              </w:pict>
            </w:r>
          </w:p>
        </w:tc>
      </w:tr>
    </w:tbl>
    <w:p w:rsidR="00706FAC" w:rsidRDefault="005C7D21" w:rsidP="00706FAC">
      <w:pPr>
        <w:spacing w:after="0" w:line="20" w:lineRule="exact"/>
      </w:pPr>
      <w:r>
        <w:pict>
          <v:rect id="_x0000_s1044" style="position:absolute;margin-left:121.85pt;margin-top:120.05pt;width:380.4pt;height:258.75pt;z-index:251672576;mso-position-horizontal-relative:page;mso-position-vertical-relative:page" print="f" filled="f" stroked="f">
            <v:textbox inset="0,0,0,0">
              <w:txbxContent>
                <w:p w:rsidR="00706FAC" w:rsidRPr="00706FAC" w:rsidRDefault="00706FAC" w:rsidP="00706FAC">
                  <w:pPr>
                    <w:pStyle w:val="AveryStyle1"/>
                    <w:jc w:val="right"/>
                    <w:rPr>
                      <w:rFonts w:ascii="Pea Stacy" w:hAnsi="Pea Stacy"/>
                      <w:b/>
                      <w:sz w:val="72"/>
                      <w:szCs w:val="84"/>
                    </w:rPr>
                  </w:pPr>
                  <w:r>
                    <w:rPr>
                      <w:rFonts w:ascii="Pea Stacy" w:hAnsi="Pea Stacy"/>
                      <w:b/>
                      <w:sz w:val="144"/>
                      <w:szCs w:val="84"/>
                    </w:rPr>
                    <w:t xml:space="preserve">   </w:t>
                  </w:r>
                </w:p>
                <w:p w:rsidR="00706FAC" w:rsidRPr="00706FAC" w:rsidRDefault="00706FAC" w:rsidP="00706FAC">
                  <w:pPr>
                    <w:pStyle w:val="AveryStyle1"/>
                    <w:rPr>
                      <w:rFonts w:ascii="Pea Stacy" w:hAnsi="Pea Stacy"/>
                      <w:sz w:val="72"/>
                    </w:rPr>
                  </w:pPr>
                  <w:r>
                    <w:rPr>
                      <w:rFonts w:ascii="Pea Stacy" w:hAnsi="Pea Stacy"/>
                      <w:b/>
                      <w:sz w:val="144"/>
                      <w:szCs w:val="84"/>
                    </w:rPr>
                    <w:t xml:space="preserve"> </w:t>
                  </w:r>
                  <w:r w:rsidRPr="00706FAC">
                    <w:rPr>
                      <w:rFonts w:ascii="Pea Stacy" w:hAnsi="Pea Stacy"/>
                      <w:b/>
                      <w:sz w:val="144"/>
                      <w:szCs w:val="84"/>
                    </w:rPr>
                    <w:t>EEKK</w:t>
                  </w:r>
                </w:p>
              </w:txbxContent>
            </v:textbox>
            <w10:wrap anchorx="page" anchory="page"/>
            <w10:anchorlock/>
          </v:rect>
        </w:pict>
      </w:r>
    </w:p>
    <w:p w:rsidR="00706FAC" w:rsidRDefault="00706FAC" w:rsidP="00706FAC">
      <w:pPr>
        <w:spacing w:after="0" w:line="240" w:lineRule="auto"/>
      </w:pPr>
      <w:r>
        <w:br w:type="page"/>
      </w:r>
    </w:p>
    <w:p w:rsidR="00706FAC" w:rsidRDefault="00706FAC" w:rsidP="00706FAC">
      <w:pPr>
        <w:spacing w:after="0" w:line="20" w:lineRule="exact"/>
      </w:pPr>
    </w:p>
    <w:tbl>
      <w:tblPr>
        <w:tblpPr w:vertAnchor="text" w:horzAnchor="page" w:tblpX="1916" w:tblpY="1814"/>
        <w:tblW w:w="0" w:type="auto"/>
        <w:tblLayout w:type="fixed"/>
        <w:tblCellMar>
          <w:left w:w="115" w:type="dxa"/>
          <w:right w:w="115" w:type="dxa"/>
        </w:tblCellMar>
        <w:tblLook w:val="0000"/>
      </w:tblPr>
      <w:tblGrid>
        <w:gridCol w:w="8640"/>
      </w:tblGrid>
      <w:tr w:rsidR="00227937" w:rsidRPr="00AB5933" w:rsidTr="00760330">
        <w:trPr>
          <w:trHeight w:hRule="exact" w:val="5740"/>
        </w:trPr>
        <w:tc>
          <w:tcPr>
            <w:tcW w:w="8640" w:type="dxa"/>
            <w:tcMar>
              <w:top w:w="0" w:type="dxa"/>
              <w:bottom w:w="0" w:type="dxa"/>
            </w:tcMar>
          </w:tcPr>
          <w:p w:rsidR="00227937" w:rsidRPr="00AB5933" w:rsidRDefault="00227937" w:rsidP="00760330"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2338544</wp:posOffset>
                  </wp:positionH>
                  <wp:positionV relativeFrom="paragraph">
                    <wp:posOffset>560866</wp:posOffset>
                  </wp:positionV>
                  <wp:extent cx="2704563" cy="2774560"/>
                  <wp:effectExtent l="19050" t="0" r="537" b="0"/>
                  <wp:wrapNone/>
                  <wp:docPr id="2" name="Picture 15" descr="beach_alligato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each_alligato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656" cy="2781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111125</wp:posOffset>
                  </wp:positionV>
                  <wp:extent cx="5190490" cy="3463925"/>
                  <wp:effectExtent l="19050" t="0" r="0" b="0"/>
                  <wp:wrapNone/>
                  <wp:docPr id="3" name="Picture 16" descr="C:\Users\Fernley\Pictures\ScrappinDoodlesBackgrounds\SD_Baby_Boy_Backgrounds_Collection_100209\Baby_Boy_Backgrounds_by_ScrappinDoodles\bg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ernley\Pictures\ScrappinDoodlesBackgrounds\SD_Baby_Boy_Backgrounds_Collection_100209\Baby_Boy_Backgrounds_by_ScrappinDoodles\bg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0490" cy="346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7937" w:rsidRPr="00AB5933" w:rsidTr="00760330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227937" w:rsidRPr="00AB5933" w:rsidRDefault="005C7D21" w:rsidP="00760330">
            <w:r>
              <w:pict>
                <v:rect id="_x0000_s1052" style="position:absolute;margin-left:0;margin-top:0;width:.75pt;height:.75pt;z-index:251685888;mso-position-horizontal-relative:text;mso-position-vertical-relative:text" print="f" filled="f" stroked="f">
                  <w10:anchorlock/>
                </v:rect>
              </w:pict>
            </w:r>
          </w:p>
        </w:tc>
      </w:tr>
    </w:tbl>
    <w:tbl>
      <w:tblPr>
        <w:tblpPr w:vertAnchor="text" w:horzAnchor="page" w:tblpX="1916" w:tblpY="7574"/>
        <w:tblW w:w="0" w:type="auto"/>
        <w:tblLayout w:type="fixed"/>
        <w:tblCellMar>
          <w:left w:w="115" w:type="dxa"/>
          <w:right w:w="115" w:type="dxa"/>
        </w:tblCellMar>
        <w:tblLook w:val="0000"/>
      </w:tblPr>
      <w:tblGrid>
        <w:gridCol w:w="8640"/>
      </w:tblGrid>
      <w:tr w:rsidR="00227937" w:rsidRPr="00AB5933" w:rsidTr="00760330">
        <w:trPr>
          <w:trHeight w:hRule="exact" w:val="5760"/>
        </w:trPr>
        <w:tc>
          <w:tcPr>
            <w:tcW w:w="8640" w:type="dxa"/>
            <w:tcMar>
              <w:top w:w="0" w:type="dxa"/>
              <w:bottom w:w="0" w:type="dxa"/>
            </w:tcMar>
          </w:tcPr>
          <w:p w:rsidR="00227937" w:rsidRPr="00AB5933" w:rsidRDefault="00227937" w:rsidP="00760330"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3516693</wp:posOffset>
                  </wp:positionH>
                  <wp:positionV relativeFrom="paragraph">
                    <wp:posOffset>560866</wp:posOffset>
                  </wp:positionV>
                  <wp:extent cx="1643562" cy="2743200"/>
                  <wp:effectExtent l="19050" t="0" r="0" b="0"/>
                  <wp:wrapNone/>
                  <wp:docPr id="4" name="Picture 15" descr="beach_alligato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each_alligato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645" cy="276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C7D21">
              <w:rPr>
                <w:noProof/>
              </w:rPr>
              <w:pict>
                <v:rect id="_x0000_s1054" style="position:absolute;margin-left:16.45pt;margin-top:31.2pt;width:385.45pt;height:229.3pt;z-index:251689984;mso-position-horizontal-relative:page;mso-position-vertical-relative:page" print="f" filled="f" stroked="f">
                  <v:textbox style="mso-next-textbox:#_x0000_s1054" inset="0,0,0,0">
                    <w:txbxContent>
                      <w:p w:rsidR="00227937" w:rsidRPr="00E55360" w:rsidRDefault="00227937" w:rsidP="00227937">
                        <w:pPr>
                          <w:pStyle w:val="AveryStyle1"/>
                          <w:jc w:val="left"/>
                          <w:rPr>
                            <w:rFonts w:ascii="Comic Sans MS" w:hAnsi="Comic Sans MS"/>
                            <w:sz w:val="280"/>
                            <w:szCs w:val="160"/>
                          </w:rPr>
                        </w:pPr>
                        <w:r w:rsidRPr="00E55360">
                          <w:rPr>
                            <w:rFonts w:ascii="Comic Sans MS" w:hAnsi="Comic Sans MS"/>
                            <w:b/>
                            <w:sz w:val="280"/>
                            <w:szCs w:val="160"/>
                          </w:rPr>
                          <w:t>C/D</w:t>
                        </w:r>
                      </w:p>
                    </w:txbxContent>
                  </v:textbox>
                  <w10:wrap anchorx="page" anchory="page"/>
                  <w10:anchorlock/>
                </v:rect>
              </w:pict>
            </w: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39397</wp:posOffset>
                  </wp:positionH>
                  <wp:positionV relativeFrom="paragraph">
                    <wp:posOffset>161621</wp:posOffset>
                  </wp:positionV>
                  <wp:extent cx="5222651" cy="3321550"/>
                  <wp:effectExtent l="19050" t="0" r="0" b="0"/>
                  <wp:wrapNone/>
                  <wp:docPr id="5" name="Picture 0" descr="b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422" cy="332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7937" w:rsidRPr="00AB5933" w:rsidTr="00760330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227937" w:rsidRPr="00AB5933" w:rsidRDefault="005C7D21" w:rsidP="00760330">
            <w:r>
              <w:pict>
                <v:rect id="_x0000_s1053" style="position:absolute;margin-left:0;margin-top:0;width:.75pt;height:.75pt;z-index:251686912;mso-position-horizontal-relative:text;mso-position-vertical-relative:text" print="f" filled="f" stroked="f">
                  <w10:anchorlock/>
                </v:rect>
              </w:pict>
            </w:r>
          </w:p>
        </w:tc>
      </w:tr>
    </w:tbl>
    <w:p w:rsidR="00227937" w:rsidRDefault="005C7D21" w:rsidP="00227937">
      <w:pPr>
        <w:spacing w:after="0" w:line="20" w:lineRule="exact"/>
      </w:pPr>
      <w:r>
        <w:pict>
          <v:rect id="_x0000_s1051" style="position:absolute;margin-left:121.85pt;margin-top:76.45pt;width:375.3pt;height:307.4pt;z-index:251684864;mso-position-horizontal-relative:page;mso-position-vertical-relative:page" print="f" filled="f" stroked="f">
            <v:textbox style="mso-next-textbox:#_x0000_s1051" inset="0,0,0,0">
              <w:txbxContent>
                <w:p w:rsidR="00227937" w:rsidRPr="00181AAF" w:rsidRDefault="00227937" w:rsidP="00227937">
                  <w:pPr>
                    <w:pStyle w:val="AveryStyle1"/>
                    <w:jc w:val="left"/>
                    <w:rPr>
                      <w:rFonts w:ascii="Comic Sans MS" w:hAnsi="Comic Sans MS"/>
                      <w:sz w:val="440"/>
                      <w:szCs w:val="440"/>
                    </w:rPr>
                  </w:pPr>
                  <w:r>
                    <w:rPr>
                      <w:rFonts w:ascii="Comic Sans MS" w:hAnsi="Comic Sans MS"/>
                      <w:b/>
                      <w:sz w:val="440"/>
                      <w:szCs w:val="440"/>
                    </w:rPr>
                    <w:t>I</w:t>
                  </w:r>
                </w:p>
                <w:p w:rsidR="00227937" w:rsidRPr="005501BC" w:rsidRDefault="00227937" w:rsidP="00227937">
                  <w:pPr>
                    <w:pStyle w:val="AveryStyle1"/>
                    <w:jc w:val="left"/>
                    <w:rPr>
                      <w:rFonts w:ascii="Pea Stacy" w:hAnsi="Pea Stacy"/>
                      <w:sz w:val="52"/>
                    </w:rPr>
                  </w:pPr>
                </w:p>
              </w:txbxContent>
            </v:textbox>
            <w10:wrap anchorx="page" anchory="page"/>
            <w10:anchorlock/>
          </v:rect>
        </w:pict>
      </w:r>
    </w:p>
    <w:p w:rsidR="00227937" w:rsidRDefault="00227937" w:rsidP="00227937">
      <w:pPr>
        <w:spacing w:after="0" w:line="240" w:lineRule="auto"/>
      </w:pPr>
      <w:r>
        <w:br w:type="page"/>
      </w:r>
    </w:p>
    <w:tbl>
      <w:tblPr>
        <w:tblpPr w:vertAnchor="text" w:horzAnchor="page" w:tblpX="1916" w:tblpY="1814"/>
        <w:tblW w:w="0" w:type="auto"/>
        <w:tblLayout w:type="fixed"/>
        <w:tblCellMar>
          <w:left w:w="115" w:type="dxa"/>
          <w:right w:w="115" w:type="dxa"/>
        </w:tblCellMar>
        <w:tblLook w:val="0000"/>
      </w:tblPr>
      <w:tblGrid>
        <w:gridCol w:w="8640"/>
      </w:tblGrid>
      <w:tr w:rsidR="00227937" w:rsidRPr="00AB5933" w:rsidTr="00760330">
        <w:trPr>
          <w:trHeight w:hRule="exact" w:val="5740"/>
        </w:trPr>
        <w:tc>
          <w:tcPr>
            <w:tcW w:w="8640" w:type="dxa"/>
            <w:tcMar>
              <w:top w:w="0" w:type="dxa"/>
              <w:bottom w:w="0" w:type="dxa"/>
            </w:tcMar>
          </w:tcPr>
          <w:p w:rsidR="00227937" w:rsidRDefault="00227937" w:rsidP="00760330"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-3072130</wp:posOffset>
                  </wp:positionV>
                  <wp:extent cx="1525905" cy="2781300"/>
                  <wp:effectExtent l="19050" t="0" r="0" b="0"/>
                  <wp:wrapNone/>
                  <wp:docPr id="10" name="Picture 2" descr="beach_alligator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ch_alligator6.jpg"/>
                          <pic:cNvPicPr/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65155</wp:posOffset>
                  </wp:positionH>
                  <wp:positionV relativeFrom="paragraph">
                    <wp:posOffset>97227</wp:posOffset>
                  </wp:positionV>
                  <wp:extent cx="5193718" cy="3438659"/>
                  <wp:effectExtent l="19050" t="0" r="6932" b="0"/>
                  <wp:wrapThrough wrapText="bothSides">
                    <wp:wrapPolygon edited="0">
                      <wp:start x="-79" y="0"/>
                      <wp:lineTo x="-79" y="21539"/>
                      <wp:lineTo x="21629" y="21539"/>
                      <wp:lineTo x="21629" y="0"/>
                      <wp:lineTo x="-79" y="0"/>
                    </wp:wrapPolygon>
                  </wp:wrapThrough>
                  <wp:docPr id="12" name="Picture 1" descr="bg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14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3718" cy="343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78033</wp:posOffset>
                  </wp:positionH>
                  <wp:positionV relativeFrom="paragraph">
                    <wp:posOffset>110105</wp:posOffset>
                  </wp:positionV>
                  <wp:extent cx="5171136" cy="3361386"/>
                  <wp:effectExtent l="19050" t="0" r="0" b="0"/>
                  <wp:wrapNone/>
                  <wp:docPr id="13" name="Picture 16" descr="C:\Users\Fernley\Pictures\ScrappinDoodlesBackgrounds\SD_Baby_Boy_Backgrounds_Collection_100209\Baby_Boy_Backgrounds_by_ScrappinDoodles\bg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ernley\Pictures\ScrappinDoodlesBackgrounds\SD_Baby_Boy_Backgrounds_Collection_100209\Baby_Boy_Backgrounds_by_ScrappinDoodles\bg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1136" cy="3361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27937" w:rsidRPr="00706FAC" w:rsidRDefault="00227937" w:rsidP="00760330"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445350</wp:posOffset>
                  </wp:positionH>
                  <wp:positionV relativeFrom="paragraph">
                    <wp:posOffset>57347</wp:posOffset>
                  </wp:positionV>
                  <wp:extent cx="4271593" cy="1777284"/>
                  <wp:effectExtent l="19050" t="0" r="0" b="0"/>
                  <wp:wrapNone/>
                  <wp:docPr id="14" name="Picture 15" descr="beach_alligato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each_alligato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0694" cy="177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27937" w:rsidRPr="00706FAC" w:rsidRDefault="00227937" w:rsidP="00760330"/>
          <w:p w:rsidR="00227937" w:rsidRPr="00706FAC" w:rsidRDefault="00227937" w:rsidP="00760330"/>
          <w:p w:rsidR="00227937" w:rsidRPr="00706FAC" w:rsidRDefault="00227937" w:rsidP="00760330"/>
          <w:p w:rsidR="00227937" w:rsidRPr="00706FAC" w:rsidRDefault="00227937" w:rsidP="00760330"/>
          <w:p w:rsidR="00227937" w:rsidRPr="00706FAC" w:rsidRDefault="00227937" w:rsidP="00760330"/>
          <w:p w:rsidR="00227937" w:rsidRPr="00706FAC" w:rsidRDefault="00227937" w:rsidP="00760330"/>
          <w:p w:rsidR="00227937" w:rsidRPr="00706FAC" w:rsidRDefault="00227937" w:rsidP="00760330"/>
          <w:p w:rsidR="00227937" w:rsidRPr="00706FAC" w:rsidRDefault="00227937" w:rsidP="00760330"/>
        </w:tc>
      </w:tr>
      <w:tr w:rsidR="00227937" w:rsidRPr="00AB5933" w:rsidTr="00760330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227937" w:rsidRPr="00AB5933" w:rsidRDefault="005C7D21" w:rsidP="00760330">
            <w:r>
              <w:pict>
                <v:rect id="_x0000_s1055" style="position:absolute;margin-left:0;margin-top:0;width:.75pt;height:.75pt;z-index:251692032;mso-position-horizontal-relative:text;mso-position-vertical-relative:text" print="f" filled="f" stroked="f">
                  <w10:anchorlock/>
                </v:rect>
              </w:pict>
            </w:r>
          </w:p>
        </w:tc>
      </w:tr>
    </w:tbl>
    <w:tbl>
      <w:tblPr>
        <w:tblpPr w:vertAnchor="text" w:horzAnchor="page" w:tblpX="1916" w:tblpY="7574"/>
        <w:tblW w:w="0" w:type="auto"/>
        <w:tblLayout w:type="fixed"/>
        <w:tblCellMar>
          <w:left w:w="115" w:type="dxa"/>
          <w:right w:w="115" w:type="dxa"/>
        </w:tblCellMar>
        <w:tblLook w:val="0000"/>
      </w:tblPr>
      <w:tblGrid>
        <w:gridCol w:w="8640"/>
      </w:tblGrid>
      <w:tr w:rsidR="00227937" w:rsidRPr="00AB5933" w:rsidTr="00760330">
        <w:trPr>
          <w:trHeight w:hRule="exact" w:val="5760"/>
        </w:trPr>
        <w:tc>
          <w:tcPr>
            <w:tcW w:w="8640" w:type="dxa"/>
            <w:tcMar>
              <w:top w:w="0" w:type="dxa"/>
              <w:bottom w:w="0" w:type="dxa"/>
            </w:tcMar>
          </w:tcPr>
          <w:p w:rsidR="00227937" w:rsidRPr="00AB5933" w:rsidRDefault="00227937" w:rsidP="00760330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232580</wp:posOffset>
                  </wp:positionH>
                  <wp:positionV relativeFrom="paragraph">
                    <wp:posOffset>341925</wp:posOffset>
                  </wp:positionV>
                  <wp:extent cx="1964296" cy="3026535"/>
                  <wp:effectExtent l="0" t="0" r="0" b="0"/>
                  <wp:wrapNone/>
                  <wp:docPr id="17" name="Picture 15" descr="beach_alligato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each_alligato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296" cy="3026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C7D21">
              <w:rPr>
                <w:noProof/>
              </w:rPr>
              <w:pict>
                <v:rect id="_x0000_s1057" style="position:absolute;margin-left:25.6pt;margin-top:48.45pt;width:389.5pt;height:182.7pt;z-index:251694080;mso-position-horizontal-relative:page;mso-position-vertical-relative:page" print="f" filled="f" stroked="f">
                  <v:textbox inset="0,0,0,0">
                    <w:txbxContent>
                      <w:p w:rsidR="00227937" w:rsidRPr="00113CDE" w:rsidRDefault="00227937" w:rsidP="00227937">
                        <w:pPr>
                          <w:pStyle w:val="AveryStyle1"/>
                          <w:jc w:val="right"/>
                          <w:rPr>
                            <w:rFonts w:ascii="Comic Sans MS" w:hAnsi="Comic Sans MS"/>
                            <w:sz w:val="300"/>
                            <w:szCs w:val="160"/>
                          </w:rPr>
                        </w:pPr>
                        <w:r w:rsidRPr="00113CDE">
                          <w:rPr>
                            <w:rFonts w:ascii="Comic Sans MS" w:hAnsi="Comic Sans MS"/>
                            <w:b/>
                            <w:sz w:val="280"/>
                            <w:szCs w:val="160"/>
                          </w:rPr>
                          <w:t>E/F</w:t>
                        </w:r>
                      </w:p>
                    </w:txbxContent>
                  </v:textbox>
                  <w10:wrap anchorx="page" anchory="page"/>
                  <w10:anchorlock/>
                </v:rect>
              </w:pict>
            </w: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103791</wp:posOffset>
                  </wp:positionH>
                  <wp:positionV relativeFrom="paragraph">
                    <wp:posOffset>161621</wp:posOffset>
                  </wp:positionV>
                  <wp:extent cx="5145378" cy="3335628"/>
                  <wp:effectExtent l="19050" t="0" r="0" b="0"/>
                  <wp:wrapNone/>
                  <wp:docPr id="18" name="Picture 10" descr="b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444" cy="334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7937" w:rsidRPr="00AB5933" w:rsidTr="00760330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227937" w:rsidRPr="00AB5933" w:rsidRDefault="005C7D21" w:rsidP="00760330">
            <w:r>
              <w:pict>
                <v:rect id="_x0000_s1056" style="position:absolute;margin-left:0;margin-top:0;width:.75pt;height:.75pt;z-index:251693056;mso-position-horizontal-relative:text;mso-position-vertical-relative:text" print="f" filled="f" stroked="f">
                  <w10:anchorlock/>
                </v:rect>
              </w:pict>
            </w:r>
          </w:p>
        </w:tc>
      </w:tr>
    </w:tbl>
    <w:p w:rsidR="00227937" w:rsidRDefault="005C7D21" w:rsidP="00227937">
      <w:pPr>
        <w:spacing w:after="0" w:line="20" w:lineRule="exact"/>
      </w:pPr>
      <w:r>
        <w:pict>
          <v:rect id="_x0000_s1050" style="position:absolute;margin-left:121.85pt;margin-top:155.55pt;width:380.4pt;height:223.25pt;z-index:-251635712;mso-position-horizontal-relative:page;mso-position-vertical-relative:page" print="f" filled="f" stroked="f">
            <v:textbox inset="0,0,0,0">
              <w:txbxContent>
                <w:p w:rsidR="00227937" w:rsidRPr="00113CDE" w:rsidRDefault="00227937" w:rsidP="00227937">
                  <w:pPr>
                    <w:pStyle w:val="AveryStyle1"/>
                    <w:jc w:val="right"/>
                    <w:rPr>
                      <w:rFonts w:ascii="Pea Stacy" w:hAnsi="Pea Stacy"/>
                      <w:b/>
                      <w:sz w:val="72"/>
                      <w:szCs w:val="84"/>
                    </w:rPr>
                  </w:pPr>
                  <w:r>
                    <w:rPr>
                      <w:rFonts w:ascii="Pea Stacy" w:hAnsi="Pea Stacy"/>
                      <w:b/>
                      <w:sz w:val="144"/>
                      <w:szCs w:val="84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sz w:val="280"/>
                      <w:szCs w:val="160"/>
                    </w:rPr>
                    <w:t>G/H</w:t>
                  </w:r>
                </w:p>
                <w:p w:rsidR="00227937" w:rsidRPr="00706FAC" w:rsidRDefault="00227937" w:rsidP="00227937">
                  <w:pPr>
                    <w:pStyle w:val="AveryStyle1"/>
                    <w:rPr>
                      <w:rFonts w:ascii="Pea Stacy" w:hAnsi="Pea Stacy"/>
                      <w:sz w:val="72"/>
                    </w:rPr>
                  </w:pPr>
                </w:p>
              </w:txbxContent>
            </v:textbox>
            <w10:wrap anchorx="page" anchory="page"/>
            <w10:anchorlock/>
          </v:rect>
        </w:pict>
      </w:r>
    </w:p>
    <w:p w:rsidR="00227937" w:rsidRDefault="00227937" w:rsidP="00227937">
      <w:pPr>
        <w:spacing w:after="0" w:line="240" w:lineRule="auto"/>
      </w:pPr>
      <w:r>
        <w:br w:type="page"/>
      </w:r>
    </w:p>
    <w:p w:rsidR="00227937" w:rsidRDefault="00227937" w:rsidP="00227937">
      <w:pPr>
        <w:spacing w:after="0" w:line="20" w:lineRule="exact"/>
      </w:pPr>
    </w:p>
    <w:p w:rsidR="00227937" w:rsidRDefault="00227937" w:rsidP="00227937">
      <w:pPr>
        <w:spacing w:after="0" w:line="20" w:lineRule="exact"/>
      </w:pPr>
    </w:p>
    <w:tbl>
      <w:tblPr>
        <w:tblpPr w:vertAnchor="text" w:horzAnchor="page" w:tblpX="1916" w:tblpY="1814"/>
        <w:tblW w:w="0" w:type="auto"/>
        <w:tblLayout w:type="fixed"/>
        <w:tblCellMar>
          <w:left w:w="115" w:type="dxa"/>
          <w:right w:w="115" w:type="dxa"/>
        </w:tblCellMar>
        <w:tblLook w:val="0000"/>
      </w:tblPr>
      <w:tblGrid>
        <w:gridCol w:w="8640"/>
      </w:tblGrid>
      <w:tr w:rsidR="00227937" w:rsidRPr="00AB5933" w:rsidTr="00760330">
        <w:trPr>
          <w:trHeight w:hRule="exact" w:val="5740"/>
        </w:trPr>
        <w:tc>
          <w:tcPr>
            <w:tcW w:w="8640" w:type="dxa"/>
            <w:tcMar>
              <w:top w:w="0" w:type="dxa"/>
              <w:bottom w:w="0" w:type="dxa"/>
            </w:tcMar>
          </w:tcPr>
          <w:p w:rsidR="00227937" w:rsidRPr="00AB5933" w:rsidRDefault="00227937" w:rsidP="00760330"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773492</wp:posOffset>
                  </wp:positionH>
                  <wp:positionV relativeFrom="paragraph">
                    <wp:posOffset>1951784</wp:posOffset>
                  </wp:positionV>
                  <wp:extent cx="3522006" cy="1506828"/>
                  <wp:effectExtent l="19050" t="0" r="2244" b="0"/>
                  <wp:wrapNone/>
                  <wp:docPr id="19" name="Picture 15" descr="beach_alligato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each_alligato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006" cy="1506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111125</wp:posOffset>
                  </wp:positionV>
                  <wp:extent cx="5190490" cy="3463925"/>
                  <wp:effectExtent l="19050" t="0" r="0" b="0"/>
                  <wp:wrapNone/>
                  <wp:docPr id="20" name="Picture 16" descr="C:\Users\Fernley\Pictures\ScrappinDoodlesBackgrounds\SD_Baby_Boy_Backgrounds_Collection_100209\Baby_Boy_Backgrounds_by_ScrappinDoodles\bg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ernley\Pictures\ScrappinDoodlesBackgrounds\SD_Baby_Boy_Backgrounds_Collection_100209\Baby_Boy_Backgrounds_by_ScrappinDoodles\bg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0490" cy="346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7937" w:rsidRPr="00AB5933" w:rsidTr="00760330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227937" w:rsidRPr="00AB5933" w:rsidRDefault="005C7D21" w:rsidP="00760330">
            <w:r>
              <w:pict>
                <v:rect id="_x0000_s1059" style="position:absolute;margin-left:0;margin-top:0;width:.75pt;height:.75pt;z-index:251702272;mso-position-horizontal-relative:text;mso-position-vertical-relative:text" print="f" filled="f" stroked="f">
                  <w10:anchorlock/>
                </v:rect>
              </w:pict>
            </w:r>
          </w:p>
        </w:tc>
      </w:tr>
    </w:tbl>
    <w:tbl>
      <w:tblPr>
        <w:tblpPr w:vertAnchor="text" w:horzAnchor="page" w:tblpX="1916" w:tblpY="7574"/>
        <w:tblW w:w="0" w:type="auto"/>
        <w:tblLayout w:type="fixed"/>
        <w:tblCellMar>
          <w:left w:w="115" w:type="dxa"/>
          <w:right w:w="115" w:type="dxa"/>
        </w:tblCellMar>
        <w:tblLook w:val="0000"/>
      </w:tblPr>
      <w:tblGrid>
        <w:gridCol w:w="8640"/>
      </w:tblGrid>
      <w:tr w:rsidR="00227937" w:rsidRPr="00AB5933" w:rsidTr="00760330">
        <w:trPr>
          <w:trHeight w:hRule="exact" w:val="5760"/>
        </w:trPr>
        <w:tc>
          <w:tcPr>
            <w:tcW w:w="8640" w:type="dxa"/>
            <w:tcMar>
              <w:top w:w="0" w:type="dxa"/>
              <w:bottom w:w="0" w:type="dxa"/>
            </w:tcMar>
          </w:tcPr>
          <w:p w:rsidR="00227937" w:rsidRPr="00AB5933" w:rsidRDefault="00227937" w:rsidP="00760330"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2421988</wp:posOffset>
                  </wp:positionH>
                  <wp:positionV relativeFrom="paragraph">
                    <wp:posOffset>715412</wp:posOffset>
                  </wp:positionV>
                  <wp:extent cx="2595362" cy="2472743"/>
                  <wp:effectExtent l="19050" t="0" r="0" b="0"/>
                  <wp:wrapNone/>
                  <wp:docPr id="21" name="Picture 15" descr="beach_alligato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each_alligato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362" cy="2472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26518</wp:posOffset>
                  </wp:positionH>
                  <wp:positionV relativeFrom="paragraph">
                    <wp:posOffset>148742</wp:posOffset>
                  </wp:positionV>
                  <wp:extent cx="5235530" cy="3335628"/>
                  <wp:effectExtent l="19050" t="0" r="3220" b="0"/>
                  <wp:wrapNone/>
                  <wp:docPr id="22" name="Picture 1" descr="b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5530" cy="3335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C7D21">
              <w:rPr>
                <w:noProof/>
              </w:rPr>
              <w:pict>
                <v:rect id="_x0000_s1061" style="position:absolute;margin-left:44.9pt;margin-top:-27.7pt;width:375.3pt;height:285.15pt;z-index:251706368;mso-position-horizontal-relative:page;mso-position-vertical-relative:page" print="f" filled="f" stroked="f">
                  <v:textbox style="mso-next-textbox:#_x0000_s1061" inset="0,0,0,0">
                    <w:txbxContent>
                      <w:p w:rsidR="00227937" w:rsidRPr="00181AAF" w:rsidRDefault="00227937" w:rsidP="00227937">
                        <w:pPr>
                          <w:pStyle w:val="AveryStyle1"/>
                          <w:jc w:val="left"/>
                          <w:rPr>
                            <w:rFonts w:ascii="Comic Sans MS" w:hAnsi="Comic Sans MS"/>
                            <w:sz w:val="440"/>
                            <w:szCs w:val="440"/>
                          </w:rPr>
                        </w:pPr>
                        <w:r w:rsidRPr="00181AAF">
                          <w:rPr>
                            <w:rFonts w:ascii="Comic Sans MS" w:hAnsi="Comic Sans MS"/>
                            <w:b/>
                            <w:sz w:val="440"/>
                            <w:szCs w:val="440"/>
                          </w:rPr>
                          <w:t>K</w:t>
                        </w:r>
                      </w:p>
                    </w:txbxContent>
                  </v:textbox>
                  <w10:wrap anchorx="page" anchory="page"/>
                  <w10:anchorlock/>
                </v:rect>
              </w:pict>
            </w: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39397</wp:posOffset>
                  </wp:positionH>
                  <wp:positionV relativeFrom="paragraph">
                    <wp:posOffset>161621</wp:posOffset>
                  </wp:positionV>
                  <wp:extent cx="5222651" cy="3321550"/>
                  <wp:effectExtent l="19050" t="0" r="0" b="0"/>
                  <wp:wrapNone/>
                  <wp:docPr id="23" name="Picture 0" descr="b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422" cy="332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7937" w:rsidRPr="00AB5933" w:rsidTr="00760330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227937" w:rsidRPr="00AB5933" w:rsidRDefault="005C7D21" w:rsidP="00760330">
            <w:r>
              <w:pict>
                <v:rect id="_x0000_s1060" style="position:absolute;margin-left:0;margin-top:0;width:.75pt;height:.75pt;z-index:251703296;mso-position-horizontal-relative:text;mso-position-vertical-relative:text" print="f" filled="f" stroked="f">
                  <w10:anchorlock/>
                </v:rect>
              </w:pict>
            </w:r>
          </w:p>
        </w:tc>
      </w:tr>
    </w:tbl>
    <w:p w:rsidR="00227937" w:rsidRDefault="005C7D21" w:rsidP="00227937">
      <w:pPr>
        <w:spacing w:after="0" w:line="20" w:lineRule="exact"/>
      </w:pPr>
      <w:r>
        <w:pict>
          <v:rect id="_x0000_s1058" style="position:absolute;margin-left:106.65pt;margin-top:151.45pt;width:390.5pt;height:115.8pt;z-index:251701248;mso-position-horizontal-relative:page;mso-position-vertical-relative:page" print="f" filled="f" stroked="f">
            <v:textbox inset="0,0,0,0">
              <w:txbxContent>
                <w:p w:rsidR="00227937" w:rsidRPr="00181AAF" w:rsidRDefault="00227937" w:rsidP="00227937">
                  <w:pPr>
                    <w:pStyle w:val="AveryStyle1"/>
                    <w:jc w:val="left"/>
                    <w:rPr>
                      <w:rFonts w:ascii="Pea Stacy" w:hAnsi="Pea Stacy"/>
                      <w:sz w:val="56"/>
                    </w:rPr>
                  </w:pPr>
                  <w:r>
                    <w:rPr>
                      <w:rFonts w:ascii="Pea Stacy" w:hAnsi="Pea Stacy"/>
                      <w:b/>
                      <w:sz w:val="96"/>
                      <w:szCs w:val="84"/>
                    </w:rPr>
                    <w:t>Very E</w:t>
                  </w:r>
                  <w:r w:rsidRPr="00181AAF">
                    <w:rPr>
                      <w:rFonts w:ascii="Pea Stacy" w:hAnsi="Pea Stacy"/>
                      <w:b/>
                      <w:sz w:val="96"/>
                      <w:szCs w:val="84"/>
                    </w:rPr>
                    <w:t>asy</w:t>
                  </w:r>
                </w:p>
              </w:txbxContent>
            </v:textbox>
            <w10:wrap anchorx="page" anchory="page"/>
            <w10:anchorlock/>
          </v:rect>
        </w:pict>
      </w:r>
    </w:p>
    <w:p w:rsidR="00227937" w:rsidRDefault="00227937" w:rsidP="00227937">
      <w:pPr>
        <w:spacing w:after="0" w:line="240" w:lineRule="auto"/>
      </w:pPr>
      <w:r>
        <w:br w:type="page"/>
      </w:r>
    </w:p>
    <w:tbl>
      <w:tblPr>
        <w:tblpPr w:vertAnchor="text" w:horzAnchor="page" w:tblpX="1916" w:tblpY="1814"/>
        <w:tblW w:w="0" w:type="auto"/>
        <w:tblLayout w:type="fixed"/>
        <w:tblCellMar>
          <w:left w:w="115" w:type="dxa"/>
          <w:right w:w="115" w:type="dxa"/>
        </w:tblCellMar>
        <w:tblLook w:val="0000"/>
      </w:tblPr>
      <w:tblGrid>
        <w:gridCol w:w="8640"/>
      </w:tblGrid>
      <w:tr w:rsidR="00227937" w:rsidRPr="00AB5933" w:rsidTr="00760330">
        <w:trPr>
          <w:trHeight w:hRule="exact" w:val="5740"/>
        </w:trPr>
        <w:tc>
          <w:tcPr>
            <w:tcW w:w="8640" w:type="dxa"/>
            <w:tcMar>
              <w:top w:w="0" w:type="dxa"/>
              <w:bottom w:w="0" w:type="dxa"/>
            </w:tcMar>
          </w:tcPr>
          <w:p w:rsidR="00227937" w:rsidRDefault="00227937" w:rsidP="00760330"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111125</wp:posOffset>
                  </wp:positionV>
                  <wp:extent cx="5190490" cy="3463925"/>
                  <wp:effectExtent l="19050" t="0" r="0" b="0"/>
                  <wp:wrapNone/>
                  <wp:docPr id="24" name="Picture 16" descr="C:\Users\Fernley\Pictures\ScrappinDoodlesBackgrounds\SD_Baby_Boy_Backgrounds_Collection_100209\Baby_Boy_Backgrounds_by_ScrappinDoodles\bg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ernley\Pictures\ScrappinDoodlesBackgrounds\SD_Baby_Boy_Backgrounds_Collection_100209\Baby_Boy_Backgrounds_by_ScrappinDoodles\bg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0490" cy="346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27937" w:rsidRPr="00706FAC" w:rsidRDefault="00227937" w:rsidP="00760330"/>
          <w:p w:rsidR="00227937" w:rsidRPr="00706FAC" w:rsidRDefault="00227937" w:rsidP="00760330"/>
          <w:p w:rsidR="00227937" w:rsidRPr="00706FAC" w:rsidRDefault="00227937" w:rsidP="00760330"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2035175</wp:posOffset>
                  </wp:positionH>
                  <wp:positionV relativeFrom="paragraph">
                    <wp:posOffset>106045</wp:posOffset>
                  </wp:positionV>
                  <wp:extent cx="2952750" cy="2317750"/>
                  <wp:effectExtent l="19050" t="0" r="0" b="0"/>
                  <wp:wrapNone/>
                  <wp:docPr id="25" name="Picture 15" descr="beach_alligato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each_alligato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31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27937" w:rsidRPr="00706FAC" w:rsidRDefault="00227937" w:rsidP="00760330"/>
          <w:p w:rsidR="00227937" w:rsidRPr="00706FAC" w:rsidRDefault="00227937" w:rsidP="00760330"/>
          <w:p w:rsidR="00227937" w:rsidRPr="00706FAC" w:rsidRDefault="00227937" w:rsidP="00760330"/>
          <w:p w:rsidR="00227937" w:rsidRPr="00706FAC" w:rsidRDefault="00227937" w:rsidP="00760330"/>
          <w:p w:rsidR="00227937" w:rsidRPr="00706FAC" w:rsidRDefault="00227937" w:rsidP="00760330"/>
          <w:p w:rsidR="00227937" w:rsidRPr="00706FAC" w:rsidRDefault="00227937" w:rsidP="00760330"/>
        </w:tc>
      </w:tr>
      <w:tr w:rsidR="00227937" w:rsidRPr="00AB5933" w:rsidTr="00760330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227937" w:rsidRPr="00AB5933" w:rsidRDefault="005C7D21" w:rsidP="00760330">
            <w:r>
              <w:pict>
                <v:rect id="_x0000_s1063" style="position:absolute;margin-left:0;margin-top:0;width:.75pt;height:.75pt;z-index:251710464;mso-position-horizontal-relative:text;mso-position-vertical-relative:text" print="f" filled="f" stroked="f">
                  <w10:anchorlock/>
                </v:rect>
              </w:pict>
            </w:r>
          </w:p>
        </w:tc>
      </w:tr>
    </w:tbl>
    <w:tbl>
      <w:tblPr>
        <w:tblpPr w:vertAnchor="text" w:horzAnchor="page" w:tblpX="1916" w:tblpY="7574"/>
        <w:tblW w:w="0" w:type="auto"/>
        <w:tblLayout w:type="fixed"/>
        <w:tblCellMar>
          <w:left w:w="115" w:type="dxa"/>
          <w:right w:w="115" w:type="dxa"/>
        </w:tblCellMar>
        <w:tblLook w:val="0000"/>
      </w:tblPr>
      <w:tblGrid>
        <w:gridCol w:w="8640"/>
      </w:tblGrid>
      <w:tr w:rsidR="00227937" w:rsidRPr="00AB5933" w:rsidTr="00760330">
        <w:trPr>
          <w:trHeight w:hRule="exact" w:val="5760"/>
        </w:trPr>
        <w:tc>
          <w:tcPr>
            <w:tcW w:w="8640" w:type="dxa"/>
            <w:tcMar>
              <w:top w:w="0" w:type="dxa"/>
              <w:bottom w:w="0" w:type="dxa"/>
            </w:tcMar>
          </w:tcPr>
          <w:p w:rsidR="00227937" w:rsidRPr="00AB5933" w:rsidRDefault="00227937" w:rsidP="00760330"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1906833</wp:posOffset>
                  </wp:positionH>
                  <wp:positionV relativeFrom="paragraph">
                    <wp:posOffset>1501024</wp:posOffset>
                  </wp:positionV>
                  <wp:extent cx="2286269" cy="1918952"/>
                  <wp:effectExtent l="19050" t="0" r="0" b="0"/>
                  <wp:wrapNone/>
                  <wp:docPr id="26" name="Picture 15" descr="beach_alligato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each_alligato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269" cy="1918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C7D21">
              <w:rPr>
                <w:noProof/>
              </w:rPr>
              <w:pict>
                <v:rect id="_x0000_s1065" style="position:absolute;margin-left:31.7pt;margin-top:34.25pt;width:389.5pt;height:125.95pt;z-index:251712512;mso-position-horizontal-relative:page;mso-position-vertical-relative:page" print="f" filled="f" stroked="f">
                  <v:textbox style="mso-next-textbox:#_x0000_s1065" inset="0,0,0,0">
                    <w:txbxContent>
                      <w:p w:rsidR="00227937" w:rsidRPr="00181AAF" w:rsidRDefault="00227937" w:rsidP="00227937">
                        <w:pPr>
                          <w:pStyle w:val="AveryStyle1"/>
                          <w:jc w:val="left"/>
                          <w:rPr>
                            <w:rFonts w:ascii="Comic Sans MS" w:hAnsi="Comic Sans MS"/>
                            <w:sz w:val="240"/>
                            <w:szCs w:val="160"/>
                          </w:rPr>
                        </w:pPr>
                        <w:r w:rsidRPr="00181AAF">
                          <w:rPr>
                            <w:rFonts w:ascii="Pea Stacy" w:hAnsi="Pea Stacy"/>
                            <w:b/>
                            <w:sz w:val="96"/>
                            <w:szCs w:val="108"/>
                          </w:rPr>
                          <w:t>Very Hard</w:t>
                        </w:r>
                      </w:p>
                    </w:txbxContent>
                  </v:textbox>
                  <w10:wrap anchorx="page" anchory="page"/>
                  <w10:anchorlock/>
                </v:rect>
              </w:pict>
            </w: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103791</wp:posOffset>
                  </wp:positionH>
                  <wp:positionV relativeFrom="paragraph">
                    <wp:posOffset>161621</wp:posOffset>
                  </wp:positionV>
                  <wp:extent cx="5145378" cy="3335628"/>
                  <wp:effectExtent l="19050" t="0" r="0" b="0"/>
                  <wp:wrapNone/>
                  <wp:docPr id="27" name="Picture 10" descr="b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444" cy="334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7937" w:rsidRPr="00AB5933" w:rsidTr="00760330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227937" w:rsidRPr="00AB5933" w:rsidRDefault="005C7D21" w:rsidP="00760330">
            <w:r>
              <w:pict>
                <v:rect id="_x0000_s1064" style="position:absolute;margin-left:0;margin-top:0;width:.75pt;height:.75pt;z-index:251711488;mso-position-horizontal-relative:text;mso-position-vertical-relative:text" print="f" filled="f" stroked="f">
                  <w10:anchorlock/>
                </v:rect>
              </w:pict>
            </w:r>
          </w:p>
        </w:tc>
      </w:tr>
    </w:tbl>
    <w:p w:rsidR="00227937" w:rsidRDefault="005C7D21" w:rsidP="00227937">
      <w:pPr>
        <w:spacing w:after="0" w:line="20" w:lineRule="exact"/>
      </w:pPr>
      <w:r>
        <w:pict>
          <v:rect id="_x0000_s1062" style="position:absolute;margin-left:132pt;margin-top:33.8pt;width:197.8pt;height:340.95pt;z-index:251709440;mso-position-horizontal-relative:page;mso-position-vertical-relative:page" print="f" filled="f" stroked="f">
            <v:textbox style="mso-next-textbox:#_x0000_s1062" inset="0,0,0,0">
              <w:txbxContent>
                <w:p w:rsidR="00227937" w:rsidRPr="00E073D1" w:rsidRDefault="00227937" w:rsidP="00227937">
                  <w:pPr>
                    <w:pStyle w:val="AveryStyle1"/>
                    <w:jc w:val="right"/>
                    <w:rPr>
                      <w:rFonts w:ascii="Pea Stacy" w:hAnsi="Pea Stacy"/>
                      <w:b/>
                      <w:sz w:val="56"/>
                      <w:szCs w:val="84"/>
                    </w:rPr>
                  </w:pPr>
                  <w:r w:rsidRPr="00E073D1">
                    <w:rPr>
                      <w:rFonts w:ascii="Pea Stacy" w:hAnsi="Pea Stacy"/>
                      <w:b/>
                      <w:sz w:val="96"/>
                      <w:szCs w:val="84"/>
                    </w:rPr>
                    <w:t xml:space="preserve">   </w:t>
                  </w:r>
                </w:p>
                <w:p w:rsidR="00227937" w:rsidRPr="00181AAF" w:rsidRDefault="00227937" w:rsidP="00227937">
                  <w:pPr>
                    <w:pStyle w:val="AveryStyle1"/>
                    <w:jc w:val="left"/>
                    <w:rPr>
                      <w:rFonts w:ascii="Comic Sans MS" w:hAnsi="Comic Sans MS"/>
                      <w:sz w:val="440"/>
                      <w:szCs w:val="440"/>
                    </w:rPr>
                  </w:pPr>
                  <w:r w:rsidRPr="00181AAF">
                    <w:rPr>
                      <w:rFonts w:ascii="Comic Sans MS" w:hAnsi="Comic Sans MS"/>
                      <w:b/>
                      <w:sz w:val="440"/>
                      <w:szCs w:val="440"/>
                    </w:rPr>
                    <w:t>J</w:t>
                  </w:r>
                </w:p>
              </w:txbxContent>
            </v:textbox>
            <w10:wrap anchorx="page" anchory="page"/>
            <w10:anchorlock/>
          </v:rect>
        </w:pict>
      </w:r>
    </w:p>
    <w:p w:rsidR="00227937" w:rsidRDefault="00227937" w:rsidP="00227937">
      <w:pPr>
        <w:spacing w:after="0" w:line="240" w:lineRule="auto"/>
      </w:pPr>
      <w:r>
        <w:br w:type="page"/>
      </w:r>
    </w:p>
    <w:p w:rsidR="00227937" w:rsidRDefault="00227937" w:rsidP="00227937">
      <w:pPr>
        <w:spacing w:after="0" w:line="20" w:lineRule="exact"/>
      </w:pPr>
    </w:p>
    <w:p w:rsidR="00227937" w:rsidRDefault="00227937" w:rsidP="00227937">
      <w:pPr>
        <w:spacing w:after="0" w:line="20" w:lineRule="exact"/>
      </w:pPr>
    </w:p>
    <w:tbl>
      <w:tblPr>
        <w:tblpPr w:vertAnchor="text" w:horzAnchor="page" w:tblpX="1916" w:tblpY="1814"/>
        <w:tblW w:w="0" w:type="auto"/>
        <w:tblLayout w:type="fixed"/>
        <w:tblCellMar>
          <w:left w:w="115" w:type="dxa"/>
          <w:right w:w="115" w:type="dxa"/>
        </w:tblCellMar>
        <w:tblLook w:val="0000"/>
      </w:tblPr>
      <w:tblGrid>
        <w:gridCol w:w="8640"/>
      </w:tblGrid>
      <w:tr w:rsidR="00227937" w:rsidRPr="00AB5933" w:rsidTr="00760330">
        <w:trPr>
          <w:trHeight w:hRule="exact" w:val="5740"/>
        </w:trPr>
        <w:tc>
          <w:tcPr>
            <w:tcW w:w="8640" w:type="dxa"/>
            <w:tcMar>
              <w:top w:w="0" w:type="dxa"/>
              <w:bottom w:w="0" w:type="dxa"/>
            </w:tcMar>
          </w:tcPr>
          <w:p w:rsidR="00227937" w:rsidRPr="00AB5933" w:rsidRDefault="00227937" w:rsidP="00760330"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773492</wp:posOffset>
                  </wp:positionH>
                  <wp:positionV relativeFrom="paragraph">
                    <wp:posOffset>1951784</wp:posOffset>
                  </wp:positionV>
                  <wp:extent cx="3522006" cy="1506828"/>
                  <wp:effectExtent l="19050" t="0" r="2244" b="0"/>
                  <wp:wrapNone/>
                  <wp:docPr id="28" name="Picture 15" descr="beach_alligato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each_alligato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006" cy="1506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111125</wp:posOffset>
                  </wp:positionV>
                  <wp:extent cx="5190490" cy="3463925"/>
                  <wp:effectExtent l="19050" t="0" r="0" b="0"/>
                  <wp:wrapNone/>
                  <wp:docPr id="29" name="Picture 16" descr="C:\Users\Fernley\Pictures\ScrappinDoodlesBackgrounds\SD_Baby_Boy_Backgrounds_Collection_100209\Baby_Boy_Backgrounds_by_ScrappinDoodles\bg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ernley\Pictures\ScrappinDoodlesBackgrounds\SD_Baby_Boy_Backgrounds_Collection_100209\Baby_Boy_Backgrounds_by_ScrappinDoodles\bg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0490" cy="346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7937" w:rsidRPr="00AB5933" w:rsidTr="00760330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227937" w:rsidRPr="00AB5933" w:rsidRDefault="005C7D21" w:rsidP="00760330">
            <w:r>
              <w:pict>
                <v:rect id="_x0000_s1067" style="position:absolute;margin-left:0;margin-top:0;width:.75pt;height:.75pt;z-index:251720704;mso-position-horizontal-relative:text;mso-position-vertical-relative:text" print="f" filled="f" stroked="f">
                  <w10:anchorlock/>
                </v:rect>
              </w:pict>
            </w:r>
          </w:p>
        </w:tc>
      </w:tr>
    </w:tbl>
    <w:tbl>
      <w:tblPr>
        <w:tblpPr w:vertAnchor="text" w:horzAnchor="page" w:tblpX="1916" w:tblpY="7574"/>
        <w:tblW w:w="0" w:type="auto"/>
        <w:tblLayout w:type="fixed"/>
        <w:tblCellMar>
          <w:left w:w="115" w:type="dxa"/>
          <w:right w:w="115" w:type="dxa"/>
        </w:tblCellMar>
        <w:tblLook w:val="0000"/>
      </w:tblPr>
      <w:tblGrid>
        <w:gridCol w:w="8640"/>
      </w:tblGrid>
      <w:tr w:rsidR="00227937" w:rsidRPr="00AB5933" w:rsidTr="00760330">
        <w:trPr>
          <w:trHeight w:hRule="exact" w:val="5760"/>
        </w:trPr>
        <w:tc>
          <w:tcPr>
            <w:tcW w:w="8640" w:type="dxa"/>
            <w:tcMar>
              <w:top w:w="0" w:type="dxa"/>
              <w:bottom w:w="0" w:type="dxa"/>
            </w:tcMar>
          </w:tcPr>
          <w:p w:rsidR="00227937" w:rsidRPr="00AB5933" w:rsidRDefault="00227937" w:rsidP="00760330"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3091690</wp:posOffset>
                  </wp:positionH>
                  <wp:positionV relativeFrom="paragraph">
                    <wp:posOffset>1359356</wp:posOffset>
                  </wp:positionV>
                  <wp:extent cx="2118843" cy="2020213"/>
                  <wp:effectExtent l="19050" t="0" r="0" b="0"/>
                  <wp:wrapNone/>
                  <wp:docPr id="30" name="Picture 15" descr="beach_alligato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each_alligato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568" cy="2021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C7D21">
              <w:rPr>
                <w:noProof/>
              </w:rPr>
              <w:pict>
                <v:rect id="_x0000_s1069" style="position:absolute;margin-left:11.4pt;margin-top:12.9pt;width:375.3pt;height:196.9pt;z-index:251724800;mso-position-horizontal-relative:page;mso-position-vertical-relative:page" print="f" filled="f" stroked="f">
                  <v:textbox style="mso-next-textbox:#_x0000_s1069" inset="0,0,0,0">
                    <w:txbxContent>
                      <w:p w:rsidR="00227937" w:rsidRPr="005C3111" w:rsidRDefault="00227937" w:rsidP="00227937">
                        <w:pPr>
                          <w:pStyle w:val="AveryStyle1"/>
                          <w:jc w:val="left"/>
                          <w:rPr>
                            <w:rFonts w:ascii="Pea Stacy" w:hAnsi="Pea Stacy"/>
                            <w:sz w:val="72"/>
                          </w:rPr>
                        </w:pPr>
                        <w:r w:rsidRPr="005C3111">
                          <w:rPr>
                            <w:rFonts w:ascii="Pea Stacy" w:hAnsi="Pea Stacy"/>
                            <w:b/>
                            <w:sz w:val="144"/>
                            <w:szCs w:val="84"/>
                          </w:rPr>
                          <w:t>Space</w:t>
                        </w:r>
                      </w:p>
                    </w:txbxContent>
                  </v:textbox>
                  <w10:wrap anchorx="page" anchory="page"/>
                  <w10:anchorlock/>
                </v:rect>
              </w:pict>
            </w: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39397</wp:posOffset>
                  </wp:positionH>
                  <wp:positionV relativeFrom="paragraph">
                    <wp:posOffset>161621</wp:posOffset>
                  </wp:positionV>
                  <wp:extent cx="5222651" cy="3321550"/>
                  <wp:effectExtent l="19050" t="0" r="0" b="0"/>
                  <wp:wrapNone/>
                  <wp:docPr id="31" name="Picture 0" descr="b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422" cy="332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7937" w:rsidRPr="00AB5933" w:rsidTr="00760330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227937" w:rsidRPr="00AB5933" w:rsidRDefault="005C7D21" w:rsidP="00760330">
            <w:r>
              <w:pict>
                <v:rect id="_x0000_s1068" style="position:absolute;margin-left:0;margin-top:0;width:.75pt;height:.75pt;z-index:251721728;mso-position-horizontal-relative:text;mso-position-vertical-relative:text" print="f" filled="f" stroked="f">
                  <w10:anchorlock/>
                </v:rect>
              </w:pict>
            </w:r>
          </w:p>
        </w:tc>
      </w:tr>
    </w:tbl>
    <w:p w:rsidR="00227937" w:rsidRDefault="005C7D21" w:rsidP="00227937">
      <w:pPr>
        <w:spacing w:after="0" w:line="20" w:lineRule="exact"/>
      </w:pPr>
      <w:r>
        <w:pict>
          <v:rect id="_x0000_s1066" style="position:absolute;margin-left:121.85pt;margin-top:120.05pt;width:375.3pt;height:175.6pt;z-index:251719680;mso-position-horizontal-relative:page;mso-position-vertical-relative:page" print="f" filled="f" stroked="f">
            <v:textbox inset="0,0,0,0">
              <w:txbxContent>
                <w:p w:rsidR="00227937" w:rsidRPr="007972FD" w:rsidRDefault="00227937" w:rsidP="00227937">
                  <w:pPr>
                    <w:pStyle w:val="AveryStyle1"/>
                    <w:rPr>
                      <w:rFonts w:ascii="Pea Stacy" w:hAnsi="Pea Stacy"/>
                      <w:sz w:val="72"/>
                    </w:rPr>
                  </w:pPr>
                  <w:r w:rsidRPr="007972FD">
                    <w:rPr>
                      <w:rFonts w:ascii="Pea Stacy" w:hAnsi="Pea Stacy"/>
                      <w:b/>
                      <w:sz w:val="144"/>
                      <w:szCs w:val="84"/>
                    </w:rPr>
                    <w:t>Science</w:t>
                  </w:r>
                </w:p>
              </w:txbxContent>
            </v:textbox>
            <w10:wrap anchorx="page" anchory="page"/>
            <w10:anchorlock/>
          </v:rect>
        </w:pict>
      </w:r>
    </w:p>
    <w:p w:rsidR="00227937" w:rsidRDefault="00227937" w:rsidP="00227937">
      <w:pPr>
        <w:spacing w:after="0" w:line="240" w:lineRule="auto"/>
      </w:pPr>
      <w:r>
        <w:br w:type="page"/>
      </w:r>
    </w:p>
    <w:tbl>
      <w:tblPr>
        <w:tblpPr w:vertAnchor="text" w:horzAnchor="page" w:tblpX="1916" w:tblpY="1814"/>
        <w:tblW w:w="0" w:type="auto"/>
        <w:tblLayout w:type="fixed"/>
        <w:tblCellMar>
          <w:left w:w="115" w:type="dxa"/>
          <w:right w:w="115" w:type="dxa"/>
        </w:tblCellMar>
        <w:tblLook w:val="0000"/>
      </w:tblPr>
      <w:tblGrid>
        <w:gridCol w:w="8640"/>
      </w:tblGrid>
      <w:tr w:rsidR="00227937" w:rsidRPr="00AB5933" w:rsidTr="00760330">
        <w:trPr>
          <w:trHeight w:hRule="exact" w:val="5740"/>
        </w:trPr>
        <w:tc>
          <w:tcPr>
            <w:tcW w:w="8640" w:type="dxa"/>
            <w:tcMar>
              <w:top w:w="0" w:type="dxa"/>
              <w:bottom w:w="0" w:type="dxa"/>
            </w:tcMar>
          </w:tcPr>
          <w:p w:rsidR="00227937" w:rsidRDefault="00227937" w:rsidP="00760330"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889000</wp:posOffset>
                  </wp:positionH>
                  <wp:positionV relativeFrom="paragraph">
                    <wp:posOffset>212725</wp:posOffset>
                  </wp:positionV>
                  <wp:extent cx="3071495" cy="1776730"/>
                  <wp:effectExtent l="19050" t="0" r="0" b="0"/>
                  <wp:wrapNone/>
                  <wp:docPr id="32" name="Picture 15" descr="beach_alligato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each_alligato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495" cy="177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111125</wp:posOffset>
                  </wp:positionV>
                  <wp:extent cx="5190490" cy="3463925"/>
                  <wp:effectExtent l="19050" t="0" r="0" b="0"/>
                  <wp:wrapNone/>
                  <wp:docPr id="33" name="Picture 16" descr="C:\Users\Fernley\Pictures\ScrappinDoodlesBackgrounds\SD_Baby_Boy_Backgrounds_Collection_100209\Baby_Boy_Backgrounds_by_ScrappinDoodles\bg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ernley\Pictures\ScrappinDoodlesBackgrounds\SD_Baby_Boy_Backgrounds_Collection_100209\Baby_Boy_Backgrounds_by_ScrappinDoodles\bg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0490" cy="346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27937" w:rsidRPr="00706FAC" w:rsidRDefault="00227937" w:rsidP="00760330"/>
          <w:p w:rsidR="00227937" w:rsidRPr="00706FAC" w:rsidRDefault="00227937" w:rsidP="00760330"/>
          <w:p w:rsidR="00227937" w:rsidRPr="00706FAC" w:rsidRDefault="00227937" w:rsidP="00760330"/>
          <w:p w:rsidR="00227937" w:rsidRPr="00706FAC" w:rsidRDefault="00227937" w:rsidP="00760330"/>
          <w:p w:rsidR="00227937" w:rsidRPr="00706FAC" w:rsidRDefault="00227937" w:rsidP="00760330"/>
          <w:p w:rsidR="00227937" w:rsidRPr="00706FAC" w:rsidRDefault="00227937" w:rsidP="00760330"/>
          <w:p w:rsidR="00227937" w:rsidRPr="00706FAC" w:rsidRDefault="00227937" w:rsidP="00760330"/>
          <w:p w:rsidR="00227937" w:rsidRPr="00706FAC" w:rsidRDefault="00227937" w:rsidP="00760330"/>
          <w:p w:rsidR="00227937" w:rsidRPr="00706FAC" w:rsidRDefault="00227937" w:rsidP="00760330"/>
        </w:tc>
      </w:tr>
      <w:tr w:rsidR="00227937" w:rsidRPr="00AB5933" w:rsidTr="00760330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227937" w:rsidRPr="00AB5933" w:rsidRDefault="005C7D21" w:rsidP="00760330">
            <w:r>
              <w:pict>
                <v:rect id="_x0000_s1071" style="position:absolute;margin-left:0;margin-top:0;width:.75pt;height:.75pt;z-index:251728896;mso-position-horizontal-relative:text;mso-position-vertical-relative:text" print="f" filled="f" stroked="f">
                  <w10:anchorlock/>
                </v:rect>
              </w:pict>
            </w:r>
          </w:p>
        </w:tc>
      </w:tr>
    </w:tbl>
    <w:tbl>
      <w:tblPr>
        <w:tblpPr w:vertAnchor="text" w:horzAnchor="page" w:tblpX="1916" w:tblpY="7574"/>
        <w:tblW w:w="0" w:type="auto"/>
        <w:tblLayout w:type="fixed"/>
        <w:tblCellMar>
          <w:left w:w="115" w:type="dxa"/>
          <w:right w:w="115" w:type="dxa"/>
        </w:tblCellMar>
        <w:tblLook w:val="0000"/>
      </w:tblPr>
      <w:tblGrid>
        <w:gridCol w:w="8640"/>
      </w:tblGrid>
      <w:tr w:rsidR="00227937" w:rsidRPr="00AB5933" w:rsidTr="00760330">
        <w:trPr>
          <w:trHeight w:hRule="exact" w:val="5760"/>
        </w:trPr>
        <w:tc>
          <w:tcPr>
            <w:tcW w:w="8640" w:type="dxa"/>
            <w:tcMar>
              <w:top w:w="0" w:type="dxa"/>
              <w:bottom w:w="0" w:type="dxa"/>
            </w:tcMar>
          </w:tcPr>
          <w:p w:rsidR="00227937" w:rsidRPr="00AB5933" w:rsidRDefault="00227937" w:rsidP="00760330"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284096</wp:posOffset>
                  </wp:positionH>
                  <wp:positionV relativeFrom="paragraph">
                    <wp:posOffset>1707086</wp:posOffset>
                  </wp:positionV>
                  <wp:extent cx="2286268" cy="1687132"/>
                  <wp:effectExtent l="19050" t="0" r="0" b="0"/>
                  <wp:wrapNone/>
                  <wp:docPr id="34" name="Picture 15" descr="beach_alligato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each_alligato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268" cy="1687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C7D21">
              <w:rPr>
                <w:noProof/>
              </w:rPr>
              <w:pict>
                <v:rect id="_x0000_s1073" style="position:absolute;margin-left:31.7pt;margin-top:34.25pt;width:389.5pt;height:125.95pt;z-index:251730944;mso-position-horizontal-relative:page;mso-position-vertical-relative:page" print="f" filled="f" stroked="f">
                  <v:textbox inset="0,0,0,0">
                    <w:txbxContent>
                      <w:p w:rsidR="00227937" w:rsidRPr="000D72E4" w:rsidRDefault="00227937" w:rsidP="00227937">
                        <w:pPr>
                          <w:pStyle w:val="AveryStyle1"/>
                          <w:jc w:val="left"/>
                          <w:rPr>
                            <w:rFonts w:ascii="Comic Sans MS" w:hAnsi="Comic Sans MS"/>
                            <w:sz w:val="260"/>
                            <w:szCs w:val="160"/>
                          </w:rPr>
                        </w:pPr>
                        <w:r>
                          <w:rPr>
                            <w:rFonts w:ascii="Pea Stacy" w:hAnsi="Pea Stacy"/>
                            <w:b/>
                            <w:sz w:val="108"/>
                            <w:szCs w:val="108"/>
                          </w:rPr>
                          <w:t>Non-</w:t>
                        </w:r>
                        <w:r w:rsidRPr="0079556F">
                          <w:rPr>
                            <w:rFonts w:ascii="Pea Stacy" w:hAnsi="Pea Stacy"/>
                            <w:b/>
                            <w:sz w:val="108"/>
                            <w:szCs w:val="108"/>
                          </w:rPr>
                          <w:t>Fiction</w:t>
                        </w:r>
                      </w:p>
                    </w:txbxContent>
                  </v:textbox>
                  <w10:wrap anchorx="page" anchory="page"/>
                  <w10:anchorlock/>
                </v:rect>
              </w:pict>
            </w:r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103791</wp:posOffset>
                  </wp:positionH>
                  <wp:positionV relativeFrom="paragraph">
                    <wp:posOffset>161621</wp:posOffset>
                  </wp:positionV>
                  <wp:extent cx="5145378" cy="3335628"/>
                  <wp:effectExtent l="19050" t="0" r="0" b="0"/>
                  <wp:wrapNone/>
                  <wp:docPr id="35" name="Picture 10" descr="b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444" cy="334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7937" w:rsidRPr="00AB5933" w:rsidTr="00760330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227937" w:rsidRPr="00AB5933" w:rsidRDefault="005C7D21" w:rsidP="00760330">
            <w:r>
              <w:pict>
                <v:rect id="_x0000_s1072" style="position:absolute;margin-left:0;margin-top:0;width:.75pt;height:.75pt;z-index:251729920;mso-position-horizontal-relative:text;mso-position-vertical-relative:text" print="f" filled="f" stroked="f">
                  <w10:anchorlock/>
                </v:rect>
              </w:pict>
            </w:r>
          </w:p>
        </w:tc>
      </w:tr>
    </w:tbl>
    <w:p w:rsidR="00227937" w:rsidRDefault="005C7D21" w:rsidP="00227937">
      <w:pPr>
        <w:spacing w:after="0" w:line="20" w:lineRule="exact"/>
      </w:pPr>
      <w:r>
        <w:pict>
          <v:rect id="_x0000_s1070" style="position:absolute;margin-left:111.7pt;margin-top:188pt;width:380.4pt;height:186.75pt;z-index:251727872;mso-position-horizontal-relative:page;mso-position-vertical-relative:page" print="f" filled="f" stroked="f">
            <v:textbox inset="0,0,0,0">
              <w:txbxContent>
                <w:p w:rsidR="00227937" w:rsidRPr="00E073D1" w:rsidRDefault="00227937" w:rsidP="00227937">
                  <w:pPr>
                    <w:pStyle w:val="AveryStyle1"/>
                    <w:jc w:val="right"/>
                    <w:rPr>
                      <w:rFonts w:ascii="Pea Stacy" w:hAnsi="Pea Stacy"/>
                      <w:b/>
                      <w:sz w:val="56"/>
                      <w:szCs w:val="84"/>
                    </w:rPr>
                  </w:pPr>
                  <w:r w:rsidRPr="00E073D1">
                    <w:rPr>
                      <w:rFonts w:ascii="Pea Stacy" w:hAnsi="Pea Stacy"/>
                      <w:b/>
                      <w:sz w:val="96"/>
                      <w:szCs w:val="84"/>
                    </w:rPr>
                    <w:t xml:space="preserve">   </w:t>
                  </w:r>
                </w:p>
                <w:p w:rsidR="00227937" w:rsidRPr="0079556F" w:rsidRDefault="00227937" w:rsidP="00227937">
                  <w:pPr>
                    <w:pStyle w:val="AveryStyle1"/>
                    <w:jc w:val="left"/>
                    <w:rPr>
                      <w:rFonts w:ascii="Pea Stacy" w:hAnsi="Pea Stacy"/>
                      <w:sz w:val="108"/>
                      <w:szCs w:val="108"/>
                    </w:rPr>
                  </w:pPr>
                  <w:r w:rsidRPr="0079556F">
                    <w:rPr>
                      <w:rFonts w:ascii="Pea Stacy" w:hAnsi="Pea Stacy"/>
                      <w:b/>
                      <w:sz w:val="108"/>
                      <w:szCs w:val="108"/>
                    </w:rPr>
                    <w:t>Non-Fiction</w:t>
                  </w:r>
                </w:p>
              </w:txbxContent>
            </v:textbox>
            <w10:wrap anchorx="page" anchory="page"/>
            <w10:anchorlock/>
          </v:rect>
        </w:pict>
      </w:r>
    </w:p>
    <w:p w:rsidR="00227937" w:rsidRDefault="00227937" w:rsidP="00227937">
      <w:pPr>
        <w:spacing w:after="0" w:line="240" w:lineRule="auto"/>
      </w:pPr>
      <w:r>
        <w:br w:type="page"/>
      </w:r>
    </w:p>
    <w:p w:rsidR="00227937" w:rsidRDefault="00227937" w:rsidP="00227937">
      <w:pPr>
        <w:spacing w:after="0" w:line="20" w:lineRule="exact"/>
      </w:pPr>
    </w:p>
    <w:p w:rsidR="00227937" w:rsidRDefault="00227937" w:rsidP="00227937">
      <w:pPr>
        <w:spacing w:after="0" w:line="20" w:lineRule="exact"/>
      </w:pPr>
    </w:p>
    <w:tbl>
      <w:tblPr>
        <w:tblpPr w:vertAnchor="text" w:horzAnchor="page" w:tblpX="1916" w:tblpY="1814"/>
        <w:tblW w:w="0" w:type="auto"/>
        <w:tblLayout w:type="fixed"/>
        <w:tblCellMar>
          <w:left w:w="115" w:type="dxa"/>
          <w:right w:w="115" w:type="dxa"/>
        </w:tblCellMar>
        <w:tblLook w:val="0000"/>
      </w:tblPr>
      <w:tblGrid>
        <w:gridCol w:w="8640"/>
      </w:tblGrid>
      <w:tr w:rsidR="00227937" w:rsidRPr="00AB5933" w:rsidTr="00760330">
        <w:trPr>
          <w:trHeight w:hRule="exact" w:val="5740"/>
        </w:trPr>
        <w:tc>
          <w:tcPr>
            <w:tcW w:w="8640" w:type="dxa"/>
            <w:tcMar>
              <w:top w:w="0" w:type="dxa"/>
              <w:bottom w:w="0" w:type="dxa"/>
            </w:tcMar>
          </w:tcPr>
          <w:p w:rsidR="00227937" w:rsidRPr="00AB5933" w:rsidRDefault="00227937" w:rsidP="00760330"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2795475</wp:posOffset>
                  </wp:positionH>
                  <wp:positionV relativeFrom="paragraph">
                    <wp:posOffset>560866</wp:posOffset>
                  </wp:positionV>
                  <wp:extent cx="2253526" cy="2781837"/>
                  <wp:effectExtent l="19050" t="0" r="0" b="0"/>
                  <wp:wrapNone/>
                  <wp:docPr id="36" name="Picture 15" descr="beach_alligato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each_alligato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526" cy="2781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111125</wp:posOffset>
                  </wp:positionV>
                  <wp:extent cx="5190490" cy="3463925"/>
                  <wp:effectExtent l="19050" t="0" r="0" b="0"/>
                  <wp:wrapNone/>
                  <wp:docPr id="37" name="Picture 16" descr="C:\Users\Fernley\Pictures\ScrappinDoodlesBackgrounds\SD_Baby_Boy_Backgrounds_Collection_100209\Baby_Boy_Backgrounds_by_ScrappinDoodles\bg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ernley\Pictures\ScrappinDoodlesBackgrounds\SD_Baby_Boy_Backgrounds_Collection_100209\Baby_Boy_Backgrounds_by_ScrappinDoodles\bg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0490" cy="346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7937" w:rsidRPr="00AB5933" w:rsidTr="00760330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227937" w:rsidRPr="00AB5933" w:rsidRDefault="005C7D21" w:rsidP="00760330">
            <w:r>
              <w:pict>
                <v:rect id="_x0000_s1076" style="position:absolute;margin-left:0;margin-top:0;width:.75pt;height:.75pt;z-index:251740160;mso-position-horizontal-relative:text;mso-position-vertical-relative:text" print="f" filled="f" stroked="f">
                  <w10:anchorlock/>
                </v:rect>
              </w:pict>
            </w:r>
          </w:p>
        </w:tc>
      </w:tr>
    </w:tbl>
    <w:tbl>
      <w:tblPr>
        <w:tblpPr w:vertAnchor="text" w:horzAnchor="page" w:tblpX="1916" w:tblpY="7574"/>
        <w:tblW w:w="0" w:type="auto"/>
        <w:tblLayout w:type="fixed"/>
        <w:tblCellMar>
          <w:left w:w="115" w:type="dxa"/>
          <w:right w:w="115" w:type="dxa"/>
        </w:tblCellMar>
        <w:tblLook w:val="0000"/>
      </w:tblPr>
      <w:tblGrid>
        <w:gridCol w:w="8640"/>
      </w:tblGrid>
      <w:tr w:rsidR="00227937" w:rsidRPr="00AB5933" w:rsidTr="00760330">
        <w:trPr>
          <w:trHeight w:hRule="exact" w:val="5760"/>
        </w:trPr>
        <w:tc>
          <w:tcPr>
            <w:tcW w:w="8640" w:type="dxa"/>
            <w:tcMar>
              <w:top w:w="0" w:type="dxa"/>
              <w:bottom w:w="0" w:type="dxa"/>
            </w:tcMar>
          </w:tcPr>
          <w:p w:rsidR="00227937" w:rsidRPr="00AB5933" w:rsidRDefault="00227937" w:rsidP="00760330"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2421988</wp:posOffset>
                  </wp:positionH>
                  <wp:positionV relativeFrom="paragraph">
                    <wp:posOffset>341925</wp:posOffset>
                  </wp:positionV>
                  <wp:extent cx="2563253" cy="2859110"/>
                  <wp:effectExtent l="19050" t="0" r="8497" b="0"/>
                  <wp:wrapNone/>
                  <wp:docPr id="38" name="Picture 15" descr="beach_alligato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each_alligato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253" cy="285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C7D21">
              <w:rPr>
                <w:noProof/>
              </w:rPr>
              <w:pict>
                <v:rect id="_x0000_s1078" style="position:absolute;margin-left:26.6pt;margin-top:23.05pt;width:375.3pt;height:237.45pt;z-index:251744256;mso-position-horizontal-relative:page;mso-position-vertical-relative:page" print="f" filled="f" stroked="f">
                  <v:textbox style="mso-next-textbox:#_x0000_s1078" inset="0,0,0,0">
                    <w:txbxContent>
                      <w:p w:rsidR="00227937" w:rsidRPr="00C672C5" w:rsidRDefault="00227937" w:rsidP="00227937">
                        <w:pPr>
                          <w:rPr>
                            <w:rFonts w:ascii="Comic Sans MS" w:hAnsi="Comic Sans MS"/>
                            <w:b/>
                            <w:sz w:val="400"/>
                            <w:szCs w:val="40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400"/>
                            <w:szCs w:val="400"/>
                          </w:rPr>
                          <w:t>M</w:t>
                        </w:r>
                      </w:p>
                    </w:txbxContent>
                  </v:textbox>
                  <w10:wrap anchorx="page" anchory="page"/>
                  <w10:anchorlock/>
                </v:rect>
              </w:pict>
            </w:r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39397</wp:posOffset>
                  </wp:positionH>
                  <wp:positionV relativeFrom="paragraph">
                    <wp:posOffset>161621</wp:posOffset>
                  </wp:positionV>
                  <wp:extent cx="5222651" cy="3321550"/>
                  <wp:effectExtent l="19050" t="0" r="0" b="0"/>
                  <wp:wrapNone/>
                  <wp:docPr id="39" name="Picture 0" descr="b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422" cy="332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7937" w:rsidRPr="00AB5933" w:rsidTr="00760330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227937" w:rsidRPr="00AB5933" w:rsidRDefault="005C7D21" w:rsidP="00760330">
            <w:r>
              <w:pict>
                <v:rect id="_x0000_s1077" style="position:absolute;margin-left:0;margin-top:0;width:.75pt;height:.75pt;z-index:251741184;mso-position-horizontal-relative:text;mso-position-vertical-relative:text" print="f" filled="f" stroked="f">
                  <w10:anchorlock/>
                </v:rect>
              </w:pict>
            </w:r>
          </w:p>
        </w:tc>
      </w:tr>
    </w:tbl>
    <w:p w:rsidR="00227937" w:rsidRDefault="005C7D21" w:rsidP="00227937">
      <w:pPr>
        <w:spacing w:after="0" w:line="20" w:lineRule="exact"/>
      </w:pPr>
      <w:r>
        <w:pict>
          <v:rect id="_x0000_s1075" style="position:absolute;margin-left:121.85pt;margin-top:111.95pt;width:375.3pt;height:271.9pt;z-index:251739136;mso-position-horizontal-relative:page;mso-position-vertical-relative:page" print="f" filled="f" stroked="f">
            <v:textbox style="mso-next-textbox:#_x0000_s1075" inset="0,0,0,0">
              <w:txbxContent>
                <w:p w:rsidR="00227937" w:rsidRPr="00C672C5" w:rsidRDefault="00227937" w:rsidP="00227937">
                  <w:pPr>
                    <w:rPr>
                      <w:rFonts w:ascii="Comic Sans MS" w:hAnsi="Comic Sans MS"/>
                      <w:b/>
                      <w:sz w:val="420"/>
                      <w:szCs w:val="420"/>
                    </w:rPr>
                  </w:pPr>
                  <w:r>
                    <w:rPr>
                      <w:rFonts w:ascii="Comic Sans MS" w:hAnsi="Comic Sans MS"/>
                      <w:b/>
                      <w:sz w:val="420"/>
                      <w:szCs w:val="420"/>
                    </w:rPr>
                    <w:t>N</w:t>
                  </w:r>
                </w:p>
                <w:p w:rsidR="00227937" w:rsidRPr="005501BC" w:rsidRDefault="00227937" w:rsidP="00227937">
                  <w:pPr>
                    <w:pStyle w:val="AveryStyle1"/>
                    <w:jc w:val="left"/>
                    <w:rPr>
                      <w:rFonts w:ascii="Pea Stacy" w:hAnsi="Pea Stacy"/>
                      <w:sz w:val="52"/>
                    </w:rPr>
                  </w:pPr>
                </w:p>
              </w:txbxContent>
            </v:textbox>
            <w10:wrap anchorx="page" anchory="page"/>
            <w10:anchorlock/>
          </v:rect>
        </w:pict>
      </w:r>
    </w:p>
    <w:p w:rsidR="00227937" w:rsidRDefault="00227937" w:rsidP="00227937">
      <w:pPr>
        <w:spacing w:after="0" w:line="240" w:lineRule="auto"/>
      </w:pPr>
      <w:r>
        <w:br w:type="page"/>
      </w:r>
    </w:p>
    <w:tbl>
      <w:tblPr>
        <w:tblpPr w:vertAnchor="text" w:horzAnchor="page" w:tblpX="1916" w:tblpY="1814"/>
        <w:tblW w:w="0" w:type="auto"/>
        <w:tblLayout w:type="fixed"/>
        <w:tblCellMar>
          <w:left w:w="115" w:type="dxa"/>
          <w:right w:w="115" w:type="dxa"/>
        </w:tblCellMar>
        <w:tblLook w:val="0000"/>
      </w:tblPr>
      <w:tblGrid>
        <w:gridCol w:w="8640"/>
      </w:tblGrid>
      <w:tr w:rsidR="00227937" w:rsidRPr="00AB5933" w:rsidTr="00760330">
        <w:trPr>
          <w:trHeight w:hRule="exact" w:val="5740"/>
        </w:trPr>
        <w:tc>
          <w:tcPr>
            <w:tcW w:w="8640" w:type="dxa"/>
            <w:tcMar>
              <w:top w:w="0" w:type="dxa"/>
              <w:bottom w:w="0" w:type="dxa"/>
            </w:tcMar>
          </w:tcPr>
          <w:p w:rsidR="00227937" w:rsidRDefault="00227937" w:rsidP="00760330"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78033</wp:posOffset>
                  </wp:positionH>
                  <wp:positionV relativeFrom="paragraph">
                    <wp:posOffset>110105</wp:posOffset>
                  </wp:positionV>
                  <wp:extent cx="5171136" cy="3361386"/>
                  <wp:effectExtent l="19050" t="0" r="0" b="0"/>
                  <wp:wrapNone/>
                  <wp:docPr id="40" name="Picture 16" descr="C:\Users\Fernley\Pictures\ScrappinDoodlesBackgrounds\SD_Baby_Boy_Backgrounds_Collection_100209\Baby_Boy_Backgrounds_by_ScrappinDoodles\bg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ernley\Pictures\ScrappinDoodlesBackgrounds\SD_Baby_Boy_Backgrounds_Collection_100209\Baby_Boy_Backgrounds_by_ScrappinDoodles\bg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1136" cy="3361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27937" w:rsidRPr="00706FAC" w:rsidRDefault="00227937" w:rsidP="00760330"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445350</wp:posOffset>
                  </wp:positionH>
                  <wp:positionV relativeFrom="paragraph">
                    <wp:posOffset>57347</wp:posOffset>
                  </wp:positionV>
                  <wp:extent cx="4271593" cy="1777284"/>
                  <wp:effectExtent l="19050" t="0" r="0" b="0"/>
                  <wp:wrapNone/>
                  <wp:docPr id="41" name="Picture 15" descr="beach_alligato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each_alligato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0694" cy="177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27937" w:rsidRPr="00706FAC" w:rsidRDefault="00227937" w:rsidP="00760330"/>
          <w:p w:rsidR="00227937" w:rsidRPr="00706FAC" w:rsidRDefault="00227937" w:rsidP="00760330"/>
          <w:p w:rsidR="00227937" w:rsidRPr="00706FAC" w:rsidRDefault="00227937" w:rsidP="00760330"/>
          <w:p w:rsidR="00227937" w:rsidRPr="00706FAC" w:rsidRDefault="00227937" w:rsidP="00760330"/>
          <w:p w:rsidR="00227937" w:rsidRPr="00706FAC" w:rsidRDefault="00227937" w:rsidP="00760330"/>
          <w:p w:rsidR="00227937" w:rsidRPr="00706FAC" w:rsidRDefault="00227937" w:rsidP="00760330"/>
          <w:p w:rsidR="00227937" w:rsidRPr="00706FAC" w:rsidRDefault="00227937" w:rsidP="00760330"/>
          <w:p w:rsidR="00227937" w:rsidRPr="00706FAC" w:rsidRDefault="00227937" w:rsidP="00760330"/>
        </w:tc>
      </w:tr>
      <w:tr w:rsidR="00227937" w:rsidRPr="00AB5933" w:rsidTr="00760330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227937" w:rsidRPr="00AB5933" w:rsidRDefault="005C7D21" w:rsidP="00760330">
            <w:r>
              <w:pict>
                <v:rect id="_x0000_s1079" style="position:absolute;margin-left:0;margin-top:0;width:.75pt;height:.75pt;z-index:251746304;mso-position-horizontal-relative:text;mso-position-vertical-relative:text" print="f" filled="f" stroked="f">
                  <w10:anchorlock/>
                </v:rect>
              </w:pict>
            </w:r>
          </w:p>
        </w:tc>
      </w:tr>
    </w:tbl>
    <w:tbl>
      <w:tblPr>
        <w:tblpPr w:vertAnchor="text" w:horzAnchor="page" w:tblpX="1916" w:tblpY="7574"/>
        <w:tblW w:w="0" w:type="auto"/>
        <w:tblLayout w:type="fixed"/>
        <w:tblCellMar>
          <w:left w:w="115" w:type="dxa"/>
          <w:right w:w="115" w:type="dxa"/>
        </w:tblCellMar>
        <w:tblLook w:val="0000"/>
      </w:tblPr>
      <w:tblGrid>
        <w:gridCol w:w="8640"/>
      </w:tblGrid>
      <w:tr w:rsidR="00227937" w:rsidRPr="00AB5933" w:rsidTr="00760330">
        <w:trPr>
          <w:trHeight w:hRule="exact" w:val="5760"/>
        </w:trPr>
        <w:tc>
          <w:tcPr>
            <w:tcW w:w="8640" w:type="dxa"/>
            <w:tcMar>
              <w:top w:w="0" w:type="dxa"/>
              <w:bottom w:w="0" w:type="dxa"/>
            </w:tcMar>
          </w:tcPr>
          <w:p w:rsidR="00227937" w:rsidRPr="00AB5933" w:rsidRDefault="00227937" w:rsidP="00760330"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296974</wp:posOffset>
                  </wp:positionH>
                  <wp:positionV relativeFrom="paragraph">
                    <wp:posOffset>226015</wp:posOffset>
                  </wp:positionV>
                  <wp:extent cx="2440815" cy="3116688"/>
                  <wp:effectExtent l="19050" t="0" r="0" b="0"/>
                  <wp:wrapNone/>
                  <wp:docPr id="42" name="Picture 15" descr="beach_alligato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each_alligato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815" cy="3116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C7D21">
              <w:rPr>
                <w:noProof/>
              </w:rPr>
              <w:pict>
                <v:rect id="_x0000_s1081" style="position:absolute;margin-left:198pt;margin-top:-29.65pt;width:191.7pt;height:287.15pt;z-index:251748352;mso-position-horizontal-relative:page;mso-position-vertical-relative:page" print="f" filled="f" stroked="f">
                  <v:textbox inset="0,0,0,0">
                    <w:txbxContent>
                      <w:p w:rsidR="00227937" w:rsidRPr="00B2672B" w:rsidRDefault="00227937" w:rsidP="00227937">
                        <w:pPr>
                          <w:jc w:val="right"/>
                          <w:rPr>
                            <w:rFonts w:ascii="Comic Sans MS" w:hAnsi="Comic Sans MS"/>
                            <w:sz w:val="460"/>
                            <w:szCs w:val="400"/>
                          </w:rPr>
                        </w:pPr>
                        <w:r w:rsidRPr="00B2672B">
                          <w:rPr>
                            <w:rFonts w:ascii="Comic Sans MS" w:hAnsi="Comic Sans MS"/>
                            <w:b/>
                            <w:sz w:val="460"/>
                            <w:szCs w:val="400"/>
                          </w:rPr>
                          <w:t>L</w:t>
                        </w:r>
                      </w:p>
                    </w:txbxContent>
                  </v:textbox>
                  <w10:wrap anchorx="page" anchory="page"/>
                  <w10:anchorlock/>
                </v:rect>
              </w:pict>
            </w:r>
            <w:r>
              <w:rPr>
                <w:noProof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103791</wp:posOffset>
                  </wp:positionH>
                  <wp:positionV relativeFrom="paragraph">
                    <wp:posOffset>161621</wp:posOffset>
                  </wp:positionV>
                  <wp:extent cx="5145378" cy="3335628"/>
                  <wp:effectExtent l="19050" t="0" r="0" b="0"/>
                  <wp:wrapNone/>
                  <wp:docPr id="43" name="Picture 10" descr="b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444" cy="334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7937" w:rsidRPr="00AB5933" w:rsidTr="00760330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227937" w:rsidRPr="00AB5933" w:rsidRDefault="005C7D21" w:rsidP="00760330">
            <w:r>
              <w:pict>
                <v:rect id="_x0000_s1080" style="position:absolute;margin-left:0;margin-top:0;width:.75pt;height:.75pt;z-index:251747328;mso-position-horizontal-relative:text;mso-position-vertical-relative:text" print="f" filled="f" stroked="f">
                  <w10:anchorlock/>
                </v:rect>
              </w:pict>
            </w:r>
          </w:p>
        </w:tc>
      </w:tr>
    </w:tbl>
    <w:p w:rsidR="00227937" w:rsidRDefault="005C7D21" w:rsidP="00227937">
      <w:pPr>
        <w:spacing w:after="0" w:line="20" w:lineRule="exact"/>
      </w:pPr>
      <w:r>
        <w:pict>
          <v:rect id="_x0000_s1074" style="position:absolute;margin-left:121.85pt;margin-top:120.05pt;width:380.4pt;height:258.75pt;z-index:-251581440;mso-position-horizontal-relative:page;mso-position-vertical-relative:page" print="f" filled="f" stroked="f">
            <v:textbox inset="0,0,0,0">
              <w:txbxContent>
                <w:p w:rsidR="00227937" w:rsidRPr="00706FAC" w:rsidRDefault="00227937" w:rsidP="00227937">
                  <w:pPr>
                    <w:pStyle w:val="AveryStyle1"/>
                    <w:jc w:val="right"/>
                    <w:rPr>
                      <w:rFonts w:ascii="Pea Stacy" w:hAnsi="Pea Stacy"/>
                      <w:b/>
                      <w:sz w:val="72"/>
                      <w:szCs w:val="84"/>
                    </w:rPr>
                  </w:pPr>
                  <w:r>
                    <w:rPr>
                      <w:rFonts w:ascii="Pea Stacy" w:hAnsi="Pea Stacy"/>
                      <w:b/>
                      <w:sz w:val="144"/>
                      <w:szCs w:val="84"/>
                    </w:rPr>
                    <w:t xml:space="preserve">   </w:t>
                  </w:r>
                </w:p>
                <w:p w:rsidR="00227937" w:rsidRPr="00706FAC" w:rsidRDefault="00227937" w:rsidP="00227937">
                  <w:pPr>
                    <w:pStyle w:val="AveryStyle1"/>
                    <w:rPr>
                      <w:rFonts w:ascii="Pea Stacy" w:hAnsi="Pea Stacy"/>
                      <w:sz w:val="72"/>
                    </w:rPr>
                  </w:pPr>
                  <w:r>
                    <w:rPr>
                      <w:rFonts w:ascii="Pea Stacy" w:hAnsi="Pea Stacy"/>
                      <w:b/>
                      <w:sz w:val="144"/>
                      <w:szCs w:val="84"/>
                    </w:rPr>
                    <w:t xml:space="preserve"> </w:t>
                  </w:r>
                  <w:r w:rsidRPr="00706FAC">
                    <w:rPr>
                      <w:rFonts w:ascii="Pea Stacy" w:hAnsi="Pea Stacy"/>
                      <w:b/>
                      <w:sz w:val="144"/>
                      <w:szCs w:val="84"/>
                    </w:rPr>
                    <w:t>EEKK</w:t>
                  </w:r>
                </w:p>
              </w:txbxContent>
            </v:textbox>
            <w10:wrap anchorx="page" anchory="page"/>
            <w10:anchorlock/>
          </v:rect>
        </w:pict>
      </w:r>
    </w:p>
    <w:p w:rsidR="00227937" w:rsidRDefault="00227937" w:rsidP="00227937">
      <w:pPr>
        <w:spacing w:after="0" w:line="240" w:lineRule="auto"/>
      </w:pPr>
      <w:r>
        <w:br w:type="page"/>
      </w:r>
    </w:p>
    <w:p w:rsidR="00227937" w:rsidRDefault="00227937" w:rsidP="00227937">
      <w:pPr>
        <w:spacing w:after="0" w:line="20" w:lineRule="exact"/>
      </w:pPr>
    </w:p>
    <w:p w:rsidR="00227937" w:rsidRDefault="00227937" w:rsidP="00227937">
      <w:pPr>
        <w:spacing w:after="0" w:line="20" w:lineRule="exact"/>
      </w:pPr>
    </w:p>
    <w:tbl>
      <w:tblPr>
        <w:tblpPr w:vertAnchor="text" w:horzAnchor="page" w:tblpX="1916" w:tblpY="1814"/>
        <w:tblW w:w="0" w:type="auto"/>
        <w:tblLayout w:type="fixed"/>
        <w:tblCellMar>
          <w:left w:w="115" w:type="dxa"/>
          <w:right w:w="115" w:type="dxa"/>
        </w:tblCellMar>
        <w:tblLook w:val="0000"/>
      </w:tblPr>
      <w:tblGrid>
        <w:gridCol w:w="8640"/>
      </w:tblGrid>
      <w:tr w:rsidR="00227937" w:rsidRPr="00AB5933" w:rsidTr="00760330">
        <w:trPr>
          <w:trHeight w:hRule="exact" w:val="5740"/>
        </w:trPr>
        <w:tc>
          <w:tcPr>
            <w:tcW w:w="8640" w:type="dxa"/>
            <w:tcMar>
              <w:top w:w="0" w:type="dxa"/>
              <w:bottom w:w="0" w:type="dxa"/>
            </w:tcMar>
          </w:tcPr>
          <w:p w:rsidR="00227937" w:rsidRPr="00AB5933" w:rsidRDefault="00227937" w:rsidP="00760330"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2795475</wp:posOffset>
                  </wp:positionH>
                  <wp:positionV relativeFrom="paragraph">
                    <wp:posOffset>560866</wp:posOffset>
                  </wp:positionV>
                  <wp:extent cx="2253526" cy="2781837"/>
                  <wp:effectExtent l="19050" t="0" r="0" b="0"/>
                  <wp:wrapNone/>
                  <wp:docPr id="44" name="Picture 15" descr="beach_alligato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each_alligato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526" cy="2781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111125</wp:posOffset>
                  </wp:positionV>
                  <wp:extent cx="5190490" cy="3463925"/>
                  <wp:effectExtent l="19050" t="0" r="0" b="0"/>
                  <wp:wrapNone/>
                  <wp:docPr id="45" name="Picture 16" descr="C:\Users\Fernley\Pictures\ScrappinDoodlesBackgrounds\SD_Baby_Boy_Backgrounds_Collection_100209\Baby_Boy_Backgrounds_by_ScrappinDoodles\bg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ernley\Pictures\ScrappinDoodlesBackgrounds\SD_Baby_Boy_Backgrounds_Collection_100209\Baby_Boy_Backgrounds_by_ScrappinDoodles\bg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0490" cy="346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7937" w:rsidRPr="00AB5933" w:rsidTr="00760330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227937" w:rsidRPr="00AB5933" w:rsidRDefault="005C7D21" w:rsidP="00760330">
            <w:r>
              <w:pict>
                <v:rect id="_x0000_s1084" style="position:absolute;margin-left:0;margin-top:0;width:.75pt;height:.75pt;z-index:251757568;mso-position-horizontal-relative:text;mso-position-vertical-relative:text" print="f" filled="f" stroked="f">
                  <w10:anchorlock/>
                </v:rect>
              </w:pict>
            </w:r>
          </w:p>
        </w:tc>
      </w:tr>
    </w:tbl>
    <w:tbl>
      <w:tblPr>
        <w:tblpPr w:vertAnchor="text" w:horzAnchor="page" w:tblpX="1916" w:tblpY="7574"/>
        <w:tblW w:w="0" w:type="auto"/>
        <w:tblLayout w:type="fixed"/>
        <w:tblCellMar>
          <w:left w:w="115" w:type="dxa"/>
          <w:right w:w="115" w:type="dxa"/>
        </w:tblCellMar>
        <w:tblLook w:val="0000"/>
      </w:tblPr>
      <w:tblGrid>
        <w:gridCol w:w="8640"/>
      </w:tblGrid>
      <w:tr w:rsidR="00227937" w:rsidRPr="00AB5933" w:rsidTr="00760330">
        <w:trPr>
          <w:trHeight w:hRule="exact" w:val="5760"/>
        </w:trPr>
        <w:tc>
          <w:tcPr>
            <w:tcW w:w="8640" w:type="dxa"/>
            <w:tcMar>
              <w:top w:w="0" w:type="dxa"/>
              <w:bottom w:w="0" w:type="dxa"/>
            </w:tcMar>
          </w:tcPr>
          <w:p w:rsidR="00227937" w:rsidRPr="00AB5933" w:rsidRDefault="00227937" w:rsidP="00760330"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2421988</wp:posOffset>
                  </wp:positionH>
                  <wp:positionV relativeFrom="paragraph">
                    <wp:posOffset>341925</wp:posOffset>
                  </wp:positionV>
                  <wp:extent cx="2563253" cy="2859110"/>
                  <wp:effectExtent l="19050" t="0" r="8497" b="0"/>
                  <wp:wrapNone/>
                  <wp:docPr id="46" name="Picture 15" descr="beach_alligato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each_alligato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253" cy="285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C7D21">
              <w:rPr>
                <w:noProof/>
              </w:rPr>
              <w:pict>
                <v:rect id="_x0000_s1086" style="position:absolute;margin-left:26.6pt;margin-top:23.05pt;width:375.3pt;height:237.45pt;z-index:251761664;mso-position-horizontal-relative:page;mso-position-vertical-relative:page" print="f" filled="f" stroked="f">
                  <v:textbox style="mso-next-textbox:#_x0000_s1086" inset="0,0,0,0">
                    <w:txbxContent>
                      <w:p w:rsidR="00227937" w:rsidRPr="00C672C5" w:rsidRDefault="00227937" w:rsidP="00227937">
                        <w:pPr>
                          <w:rPr>
                            <w:rFonts w:ascii="Comic Sans MS" w:hAnsi="Comic Sans MS"/>
                            <w:b/>
                            <w:sz w:val="400"/>
                            <w:szCs w:val="400"/>
                          </w:rPr>
                        </w:pPr>
                        <w:r w:rsidRPr="00C672C5">
                          <w:rPr>
                            <w:rFonts w:ascii="Comic Sans MS" w:hAnsi="Comic Sans MS"/>
                            <w:b/>
                            <w:sz w:val="400"/>
                            <w:szCs w:val="400"/>
                          </w:rPr>
                          <w:t>P</w:t>
                        </w:r>
                      </w:p>
                    </w:txbxContent>
                  </v:textbox>
                  <w10:wrap anchorx="page" anchory="page"/>
                  <w10:anchorlock/>
                </v:rect>
              </w:pict>
            </w:r>
            <w:r>
              <w:rPr>
                <w:noProof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39397</wp:posOffset>
                  </wp:positionH>
                  <wp:positionV relativeFrom="paragraph">
                    <wp:posOffset>161621</wp:posOffset>
                  </wp:positionV>
                  <wp:extent cx="5222651" cy="3321550"/>
                  <wp:effectExtent l="19050" t="0" r="0" b="0"/>
                  <wp:wrapNone/>
                  <wp:docPr id="47" name="Picture 0" descr="b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422" cy="332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7937" w:rsidRPr="00AB5933" w:rsidTr="00760330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227937" w:rsidRPr="00AB5933" w:rsidRDefault="005C7D21" w:rsidP="00760330">
            <w:r>
              <w:pict>
                <v:rect id="_x0000_s1085" style="position:absolute;margin-left:0;margin-top:0;width:.75pt;height:.75pt;z-index:251758592;mso-position-horizontal-relative:text;mso-position-vertical-relative:text" print="f" filled="f" stroked="f">
                  <w10:anchorlock/>
                </v:rect>
              </w:pict>
            </w:r>
          </w:p>
        </w:tc>
      </w:tr>
    </w:tbl>
    <w:p w:rsidR="00227937" w:rsidRDefault="005C7D21" w:rsidP="00227937">
      <w:pPr>
        <w:spacing w:after="0" w:line="20" w:lineRule="exact"/>
      </w:pPr>
      <w:r>
        <w:pict>
          <v:rect id="_x0000_s1083" style="position:absolute;margin-left:121.85pt;margin-top:111.95pt;width:375.3pt;height:271.9pt;z-index:251756544;mso-position-horizontal-relative:page;mso-position-vertical-relative:page" print="f" filled="f" stroked="f">
            <v:textbox style="mso-next-textbox:#_x0000_s1083" inset="0,0,0,0">
              <w:txbxContent>
                <w:p w:rsidR="00227937" w:rsidRPr="00C672C5" w:rsidRDefault="00227937" w:rsidP="00227937">
                  <w:pPr>
                    <w:rPr>
                      <w:rFonts w:ascii="Comic Sans MS" w:hAnsi="Comic Sans MS"/>
                      <w:b/>
                      <w:sz w:val="420"/>
                      <w:szCs w:val="420"/>
                    </w:rPr>
                  </w:pPr>
                  <w:r w:rsidRPr="00C672C5">
                    <w:rPr>
                      <w:rFonts w:ascii="Comic Sans MS" w:hAnsi="Comic Sans MS"/>
                      <w:b/>
                      <w:sz w:val="420"/>
                      <w:szCs w:val="420"/>
                    </w:rPr>
                    <w:t>O</w:t>
                  </w:r>
                </w:p>
                <w:p w:rsidR="00227937" w:rsidRPr="005501BC" w:rsidRDefault="00227937" w:rsidP="00227937">
                  <w:pPr>
                    <w:pStyle w:val="AveryStyle1"/>
                    <w:jc w:val="left"/>
                    <w:rPr>
                      <w:rFonts w:ascii="Pea Stacy" w:hAnsi="Pea Stacy"/>
                      <w:sz w:val="52"/>
                    </w:rPr>
                  </w:pPr>
                </w:p>
              </w:txbxContent>
            </v:textbox>
            <w10:wrap anchorx="page" anchory="page"/>
            <w10:anchorlock/>
          </v:rect>
        </w:pict>
      </w:r>
    </w:p>
    <w:p w:rsidR="00227937" w:rsidRDefault="00227937" w:rsidP="00227937">
      <w:pPr>
        <w:spacing w:after="0" w:line="240" w:lineRule="auto"/>
      </w:pPr>
      <w:r>
        <w:br w:type="page"/>
      </w:r>
    </w:p>
    <w:tbl>
      <w:tblPr>
        <w:tblpPr w:vertAnchor="text" w:horzAnchor="page" w:tblpX="1916" w:tblpY="1814"/>
        <w:tblW w:w="0" w:type="auto"/>
        <w:tblLayout w:type="fixed"/>
        <w:tblCellMar>
          <w:left w:w="115" w:type="dxa"/>
          <w:right w:w="115" w:type="dxa"/>
        </w:tblCellMar>
        <w:tblLook w:val="0000"/>
      </w:tblPr>
      <w:tblGrid>
        <w:gridCol w:w="8640"/>
      </w:tblGrid>
      <w:tr w:rsidR="00227937" w:rsidRPr="00AB5933" w:rsidTr="00760330">
        <w:trPr>
          <w:trHeight w:hRule="exact" w:val="5740"/>
        </w:trPr>
        <w:tc>
          <w:tcPr>
            <w:tcW w:w="8640" w:type="dxa"/>
            <w:tcMar>
              <w:top w:w="0" w:type="dxa"/>
              <w:bottom w:w="0" w:type="dxa"/>
            </w:tcMar>
          </w:tcPr>
          <w:p w:rsidR="00227937" w:rsidRDefault="00227937" w:rsidP="00760330">
            <w:r>
              <w:rPr>
                <w:noProof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78033</wp:posOffset>
                  </wp:positionH>
                  <wp:positionV relativeFrom="paragraph">
                    <wp:posOffset>110105</wp:posOffset>
                  </wp:positionV>
                  <wp:extent cx="5171136" cy="3361386"/>
                  <wp:effectExtent l="19050" t="0" r="0" b="0"/>
                  <wp:wrapNone/>
                  <wp:docPr id="48" name="Picture 16" descr="C:\Users\Fernley\Pictures\ScrappinDoodlesBackgrounds\SD_Baby_Boy_Backgrounds_Collection_100209\Baby_Boy_Backgrounds_by_ScrappinDoodles\bg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ernley\Pictures\ScrappinDoodlesBackgrounds\SD_Baby_Boy_Backgrounds_Collection_100209\Baby_Boy_Backgrounds_by_ScrappinDoodles\bg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1136" cy="3361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27937" w:rsidRPr="00706FAC" w:rsidRDefault="00227937" w:rsidP="00760330">
            <w:r>
              <w:rPr>
                <w:noProof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445350</wp:posOffset>
                  </wp:positionH>
                  <wp:positionV relativeFrom="paragraph">
                    <wp:posOffset>57347</wp:posOffset>
                  </wp:positionV>
                  <wp:extent cx="4271593" cy="1777284"/>
                  <wp:effectExtent l="19050" t="0" r="0" b="0"/>
                  <wp:wrapNone/>
                  <wp:docPr id="49" name="Picture 15" descr="beach_alligato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each_alligato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0694" cy="177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27937" w:rsidRPr="00706FAC" w:rsidRDefault="00227937" w:rsidP="00760330"/>
          <w:p w:rsidR="00227937" w:rsidRPr="00706FAC" w:rsidRDefault="00227937" w:rsidP="00760330"/>
          <w:p w:rsidR="00227937" w:rsidRPr="00706FAC" w:rsidRDefault="00227937" w:rsidP="00760330"/>
          <w:p w:rsidR="00227937" w:rsidRPr="00706FAC" w:rsidRDefault="00227937" w:rsidP="00760330"/>
          <w:p w:rsidR="00227937" w:rsidRPr="00706FAC" w:rsidRDefault="00227937" w:rsidP="00760330"/>
          <w:p w:rsidR="00227937" w:rsidRPr="00706FAC" w:rsidRDefault="00227937" w:rsidP="00760330"/>
          <w:p w:rsidR="00227937" w:rsidRPr="00706FAC" w:rsidRDefault="00227937" w:rsidP="00760330"/>
          <w:p w:rsidR="00227937" w:rsidRPr="00706FAC" w:rsidRDefault="00227937" w:rsidP="00760330"/>
        </w:tc>
      </w:tr>
      <w:tr w:rsidR="00227937" w:rsidRPr="00AB5933" w:rsidTr="00760330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227937" w:rsidRPr="00AB5933" w:rsidRDefault="005C7D21" w:rsidP="00760330">
            <w:r>
              <w:pict>
                <v:rect id="_x0000_s1087" style="position:absolute;margin-left:0;margin-top:0;width:.75pt;height:.75pt;z-index:251763712;mso-position-horizontal-relative:text;mso-position-vertical-relative:text" print="f" filled="f" stroked="f">
                  <w10:anchorlock/>
                </v:rect>
              </w:pict>
            </w:r>
          </w:p>
        </w:tc>
      </w:tr>
    </w:tbl>
    <w:tbl>
      <w:tblPr>
        <w:tblpPr w:vertAnchor="text" w:horzAnchor="page" w:tblpX="1916" w:tblpY="7574"/>
        <w:tblW w:w="0" w:type="auto"/>
        <w:tblLayout w:type="fixed"/>
        <w:tblCellMar>
          <w:left w:w="115" w:type="dxa"/>
          <w:right w:w="115" w:type="dxa"/>
        </w:tblCellMar>
        <w:tblLook w:val="0000"/>
      </w:tblPr>
      <w:tblGrid>
        <w:gridCol w:w="8640"/>
      </w:tblGrid>
      <w:tr w:rsidR="00227937" w:rsidRPr="00AB5933" w:rsidTr="00760330">
        <w:trPr>
          <w:trHeight w:hRule="exact" w:val="5760"/>
        </w:trPr>
        <w:tc>
          <w:tcPr>
            <w:tcW w:w="8640" w:type="dxa"/>
            <w:tcMar>
              <w:top w:w="0" w:type="dxa"/>
              <w:bottom w:w="0" w:type="dxa"/>
            </w:tcMar>
          </w:tcPr>
          <w:p w:rsidR="00227937" w:rsidRPr="00AB5933" w:rsidRDefault="00227937" w:rsidP="00760330"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232580</wp:posOffset>
                  </wp:positionH>
                  <wp:positionV relativeFrom="paragraph">
                    <wp:posOffset>341925</wp:posOffset>
                  </wp:positionV>
                  <wp:extent cx="1964296" cy="3026535"/>
                  <wp:effectExtent l="0" t="0" r="0" b="0"/>
                  <wp:wrapNone/>
                  <wp:docPr id="50" name="Picture 15" descr="beach_alligato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each_alligato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296" cy="3026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C7D21">
              <w:rPr>
                <w:noProof/>
              </w:rPr>
              <w:pict>
                <v:rect id="_x0000_s1089" style="position:absolute;margin-left:25.6pt;margin-top:48.45pt;width:389.5pt;height:182.7pt;z-index:251765760;mso-position-horizontal-relative:page;mso-position-vertical-relative:page" print="f" filled="f" stroked="f">
                  <v:textbox inset="0,0,0,0">
                    <w:txbxContent>
                      <w:p w:rsidR="00227937" w:rsidRPr="000D72E4" w:rsidRDefault="00227937" w:rsidP="00227937">
                        <w:pPr>
                          <w:pStyle w:val="AveryStyle1"/>
                          <w:jc w:val="right"/>
                          <w:rPr>
                            <w:rFonts w:ascii="Comic Sans MS" w:hAnsi="Comic Sans MS"/>
                            <w:sz w:val="260"/>
                            <w:szCs w:val="160"/>
                          </w:rPr>
                        </w:pPr>
                        <w:r w:rsidRPr="001E5A0A">
                          <w:rPr>
                            <w:rFonts w:ascii="Comic Sans MS" w:hAnsi="Comic Sans MS"/>
                            <w:b/>
                            <w:sz w:val="240"/>
                            <w:szCs w:val="160"/>
                          </w:rPr>
                          <w:t>Q</w:t>
                        </w:r>
                        <w:r>
                          <w:rPr>
                            <w:rFonts w:ascii="Comic Sans MS" w:hAnsi="Comic Sans MS"/>
                            <w:b/>
                            <w:sz w:val="260"/>
                            <w:szCs w:val="160"/>
                          </w:rPr>
                          <w:t>/R</w:t>
                        </w:r>
                      </w:p>
                    </w:txbxContent>
                  </v:textbox>
                  <w10:wrap anchorx="page" anchory="page"/>
                  <w10:anchorlock/>
                </v:rect>
              </w:pict>
            </w:r>
            <w:r>
              <w:rPr>
                <w:noProof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103791</wp:posOffset>
                  </wp:positionH>
                  <wp:positionV relativeFrom="paragraph">
                    <wp:posOffset>161621</wp:posOffset>
                  </wp:positionV>
                  <wp:extent cx="5145378" cy="3335628"/>
                  <wp:effectExtent l="19050" t="0" r="0" b="0"/>
                  <wp:wrapNone/>
                  <wp:docPr id="51" name="Picture 10" descr="b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444" cy="334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7937" w:rsidRPr="00AB5933" w:rsidTr="00760330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227937" w:rsidRPr="00AB5933" w:rsidRDefault="005C7D21" w:rsidP="00760330">
            <w:r>
              <w:pict>
                <v:rect id="_x0000_s1088" style="position:absolute;margin-left:0;margin-top:0;width:.75pt;height:.75pt;z-index:251764736;mso-position-horizontal-relative:text;mso-position-vertical-relative:text" print="f" filled="f" stroked="f">
                  <w10:anchorlock/>
                </v:rect>
              </w:pict>
            </w:r>
          </w:p>
        </w:tc>
      </w:tr>
    </w:tbl>
    <w:p w:rsidR="00227937" w:rsidRDefault="005C7D21" w:rsidP="00227937">
      <w:pPr>
        <w:spacing w:after="0" w:line="20" w:lineRule="exact"/>
      </w:pPr>
      <w:r>
        <w:pict>
          <v:rect id="_x0000_s1082" style="position:absolute;margin-left:121.85pt;margin-top:120.05pt;width:380.4pt;height:258.75pt;z-index:-251564032;mso-position-horizontal-relative:page;mso-position-vertical-relative:page" print="f" filled="f" stroked="f">
            <v:textbox inset="0,0,0,0">
              <w:txbxContent>
                <w:p w:rsidR="00227937" w:rsidRPr="00706FAC" w:rsidRDefault="00227937" w:rsidP="00227937">
                  <w:pPr>
                    <w:pStyle w:val="AveryStyle1"/>
                    <w:jc w:val="right"/>
                    <w:rPr>
                      <w:rFonts w:ascii="Pea Stacy" w:hAnsi="Pea Stacy"/>
                      <w:b/>
                      <w:sz w:val="72"/>
                      <w:szCs w:val="84"/>
                    </w:rPr>
                  </w:pPr>
                  <w:r>
                    <w:rPr>
                      <w:rFonts w:ascii="Pea Stacy" w:hAnsi="Pea Stacy"/>
                      <w:b/>
                      <w:sz w:val="144"/>
                      <w:szCs w:val="84"/>
                    </w:rPr>
                    <w:t xml:space="preserve">   </w:t>
                  </w:r>
                </w:p>
                <w:p w:rsidR="00227937" w:rsidRPr="00706FAC" w:rsidRDefault="00227937" w:rsidP="00227937">
                  <w:pPr>
                    <w:pStyle w:val="AveryStyle1"/>
                    <w:rPr>
                      <w:rFonts w:ascii="Pea Stacy" w:hAnsi="Pea Stacy"/>
                      <w:sz w:val="72"/>
                    </w:rPr>
                  </w:pPr>
                  <w:r>
                    <w:rPr>
                      <w:rFonts w:ascii="Pea Stacy" w:hAnsi="Pea Stacy"/>
                      <w:b/>
                      <w:sz w:val="144"/>
                      <w:szCs w:val="84"/>
                    </w:rPr>
                    <w:t xml:space="preserve"> </w:t>
                  </w:r>
                  <w:r w:rsidRPr="00706FAC">
                    <w:rPr>
                      <w:rFonts w:ascii="Pea Stacy" w:hAnsi="Pea Stacy"/>
                      <w:b/>
                      <w:sz w:val="144"/>
                      <w:szCs w:val="84"/>
                    </w:rPr>
                    <w:t>EEKK</w:t>
                  </w:r>
                </w:p>
              </w:txbxContent>
            </v:textbox>
            <w10:wrap anchorx="page" anchory="page"/>
            <w10:anchorlock/>
          </v:rect>
        </w:pict>
      </w:r>
    </w:p>
    <w:p w:rsidR="00563D57" w:rsidRDefault="00563D57" w:rsidP="00D03888">
      <w:pPr>
        <w:spacing w:after="0" w:line="240" w:lineRule="auto"/>
      </w:pPr>
    </w:p>
    <w:sectPr w:rsidR="00563D57" w:rsidSect="00563D57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345" w:right="446" w:bottom="820" w:left="446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3D79" w:rsidRDefault="006F3D79" w:rsidP="0057101D">
      <w:pPr>
        <w:spacing w:after="0" w:line="240" w:lineRule="auto"/>
      </w:pPr>
      <w:r>
        <w:separator/>
      </w:r>
    </w:p>
  </w:endnote>
  <w:endnote w:type="continuationSeparator" w:id="0">
    <w:p w:rsidR="006F3D79" w:rsidRDefault="006F3D79" w:rsidP="00571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a Stacy">
    <w:panose1 w:val="03000000000000000000"/>
    <w:charset w:val="00"/>
    <w:family w:val="script"/>
    <w:pitch w:val="variable"/>
    <w:sig w:usb0="A00002AF" w:usb1="500078F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01D" w:rsidRDefault="0057101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01D" w:rsidRDefault="0057101D">
    <w:pPr>
      <w:pStyle w:val="Footer"/>
    </w:pPr>
    <w:r>
      <w:rPr>
        <w:rFonts w:cs="Calibri"/>
      </w:rPr>
      <w:t>©</w:t>
    </w:r>
    <w:r>
      <w:t xml:space="preserve"> Fern Smith</w:t>
    </w:r>
    <w:r>
      <w:ptab w:relativeTo="margin" w:alignment="center" w:leader="none"/>
    </w:r>
    <w:r>
      <w:t>FernSmithsCenterGames.com</w:t>
    </w:r>
    <w:r>
      <w:ptab w:relativeTo="margin" w:alignment="right" w:leader="none"/>
    </w:r>
    <w:r>
      <w:t>Fern-Smith.Blogspot.com</w:t>
    </w:r>
  </w:p>
  <w:p w:rsidR="0057101D" w:rsidRDefault="0057101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01D" w:rsidRDefault="0057101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3D79" w:rsidRDefault="006F3D79" w:rsidP="0057101D">
      <w:pPr>
        <w:spacing w:after="0" w:line="240" w:lineRule="auto"/>
      </w:pPr>
      <w:r>
        <w:separator/>
      </w:r>
    </w:p>
  </w:footnote>
  <w:footnote w:type="continuationSeparator" w:id="0">
    <w:p w:rsidR="006F3D79" w:rsidRDefault="006F3D79" w:rsidP="005710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01D" w:rsidRDefault="0057101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01D" w:rsidRDefault="0057101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01D" w:rsidRDefault="0057101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E35CB"/>
    <w:rsid w:val="000365E9"/>
    <w:rsid w:val="000D72E4"/>
    <w:rsid w:val="00227937"/>
    <w:rsid w:val="0045212B"/>
    <w:rsid w:val="004F73C4"/>
    <w:rsid w:val="005501BC"/>
    <w:rsid w:val="00563D57"/>
    <w:rsid w:val="0057101D"/>
    <w:rsid w:val="005C7D21"/>
    <w:rsid w:val="006F3D79"/>
    <w:rsid w:val="00706FAC"/>
    <w:rsid w:val="007D7961"/>
    <w:rsid w:val="008905C1"/>
    <w:rsid w:val="00964258"/>
    <w:rsid w:val="00AB5933"/>
    <w:rsid w:val="00B76470"/>
    <w:rsid w:val="00D03888"/>
    <w:rsid w:val="00DD191F"/>
    <w:rsid w:val="00E41EA5"/>
    <w:rsid w:val="00EE3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05C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Style1">
    <w:name w:val="Avery Style 1"/>
    <w:uiPriority w:val="99"/>
    <w:rsid w:val="00563D57"/>
    <w:pPr>
      <w:jc w:val="center"/>
    </w:pPr>
    <w:rPr>
      <w:rFonts w:ascii="Times New Roman" w:hAnsi="Times New Roman"/>
      <w:bCs/>
      <w:color w:val="000000"/>
      <w:sz w:val="36"/>
      <w:szCs w:val="22"/>
    </w:rPr>
  </w:style>
  <w:style w:type="paragraph" w:customStyle="1" w:styleId="AveryStyle2">
    <w:name w:val="Avery Style 2"/>
    <w:uiPriority w:val="99"/>
    <w:rsid w:val="00563D57"/>
    <w:pPr>
      <w:jc w:val="center"/>
    </w:pPr>
    <w:rPr>
      <w:rFonts w:ascii="Times New Roman" w:hAnsi="Times New Roman"/>
      <w:bCs/>
      <w:color w:val="000000"/>
      <w:sz w:val="3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7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3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1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101D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571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101D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rnley\AppData\Roaming\Avery\Avery%20Wizard%204.0\Samples\U-0118-01-Page\Prtrait\U-0118-01_ColorDots_1005-01_pg1_e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U-0118-01_ColorDots_1005-01_pg1_en</Template>
  <TotalTime>4</TotalTime>
  <Pages>12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Avery Wizard Template</vt:lpstr>
    </vt:vector>
  </TitlesOfParts>
  <Company>Avery Dennison Corporation</Company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Avery Wizard Template</dc:title>
  <dc:subject>Avery Dennison Template</dc:subject>
  <dc:creator>Fernley</dc:creator>
  <cp:keywords>Avery, Templates</cp:keywords>
  <dc:description>Copyright 2010 Avery Dennison Corporation. All rights reserved.</dc:description>
  <cp:lastModifiedBy>Fernley</cp:lastModifiedBy>
  <cp:revision>2</cp:revision>
  <cp:lastPrinted>2011-07-11T23:06:00Z</cp:lastPrinted>
  <dcterms:created xsi:type="dcterms:W3CDTF">2011-07-11T23:09:00Z</dcterms:created>
  <dcterms:modified xsi:type="dcterms:W3CDTF">2011-07-11T23:09:00Z</dcterms:modified>
  <cp:category>Avery Dennison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</vt:lpwstr>
  </property>
  <property fmtid="{D5CDD505-2E9C-101B-9397-08002B2CF9AE}" pid="3" name="productGroup">
    <vt:lpwstr>U-0118-01</vt:lpwstr>
  </property>
</Properties>
</file>